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5911F9">
        <w:rPr>
          <w:i/>
          <w:sz w:val="20"/>
          <w:szCs w:val="20"/>
        </w:rPr>
        <w:t>90</w:t>
      </w:r>
      <w:r w:rsidR="006A4F13">
        <w:rPr>
          <w:i/>
          <w:sz w:val="20"/>
          <w:szCs w:val="20"/>
        </w:rPr>
        <w:t>/2020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5911F9">
        <w:rPr>
          <w:i/>
          <w:sz w:val="20"/>
          <w:szCs w:val="20"/>
        </w:rPr>
        <w:t>5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:rsidR="00632E58" w:rsidRDefault="00632E58" w:rsidP="00632E58">
      <w:pPr>
        <w:jc w:val="right"/>
        <w:rPr>
          <w:i/>
          <w:sz w:val="20"/>
          <w:szCs w:val="20"/>
        </w:rPr>
      </w:pPr>
    </w:p>
    <w:p w:rsidR="00EB0877" w:rsidRDefault="00EB0877" w:rsidP="00632E58">
      <w:pPr>
        <w:jc w:val="right"/>
        <w:rPr>
          <w:i/>
          <w:sz w:val="20"/>
          <w:szCs w:val="20"/>
        </w:rPr>
      </w:pPr>
    </w:p>
    <w:p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:rsidR="00EB0877" w:rsidRDefault="00EB0877" w:rsidP="00EB0877">
      <w:pPr>
        <w:spacing w:line="276" w:lineRule="auto"/>
        <w:ind w:left="360"/>
        <w:jc w:val="both"/>
        <w:rPr>
          <w:b/>
        </w:rPr>
      </w:pPr>
    </w:p>
    <w:p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:rsidR="00C322C6" w:rsidRPr="00243BCC" w:rsidRDefault="00EB0877" w:rsidP="00C322C6">
      <w:pPr>
        <w:pStyle w:val="Akapitzlist"/>
        <w:ind w:left="0" w:firstLine="0"/>
        <w:jc w:val="both"/>
        <w:rPr>
          <w:bCs/>
          <w:i/>
          <w:iCs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</w:t>
      </w:r>
      <w:r w:rsidR="00243BCC">
        <w:t xml:space="preserve">a </w:t>
      </w:r>
      <w:r w:rsidR="005911F9">
        <w:rPr>
          <w:i/>
          <w:iCs/>
        </w:rPr>
        <w:t>dostawę papieru do drukarek i kserokopiarek</w:t>
      </w:r>
      <w:r w:rsidR="00D62F6A">
        <w:rPr>
          <w:i/>
          <w:iCs/>
        </w:rPr>
        <w:t xml:space="preserve"> na potrzeby Lubelskiej Agencji Wspierania Przedsiębiorczości w Lublinie</w:t>
      </w:r>
    </w:p>
    <w:p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51F" w:rsidRDefault="005F551F" w:rsidP="00EE7D7D">
      <w:r>
        <w:separator/>
      </w:r>
    </w:p>
  </w:endnote>
  <w:endnote w:type="continuationSeparator" w:id="0">
    <w:p w:rsidR="005F551F" w:rsidRDefault="005F551F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51F" w:rsidRDefault="005F551F" w:rsidP="00EE7D7D">
      <w:r>
        <w:separator/>
      </w:r>
    </w:p>
  </w:footnote>
  <w:footnote w:type="continuationSeparator" w:id="0">
    <w:p w:rsidR="005F551F" w:rsidRDefault="005F551F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7D1518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>
        <v:line id="Line 3" o:spid="_x0000_s10241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750FE"/>
    <w:rsid w:val="001858DB"/>
    <w:rsid w:val="0018641A"/>
    <w:rsid w:val="00192E67"/>
    <w:rsid w:val="001F35A7"/>
    <w:rsid w:val="00243BCC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911F9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A4F13"/>
    <w:rsid w:val="006D3027"/>
    <w:rsid w:val="006D43D9"/>
    <w:rsid w:val="006D537B"/>
    <w:rsid w:val="00716A80"/>
    <w:rsid w:val="00737280"/>
    <w:rsid w:val="00756FD3"/>
    <w:rsid w:val="0079085A"/>
    <w:rsid w:val="007C28A6"/>
    <w:rsid w:val="007D1518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D7D9A"/>
    <w:rsid w:val="009F1BC6"/>
    <w:rsid w:val="009F7D2D"/>
    <w:rsid w:val="00A203FC"/>
    <w:rsid w:val="00A4761A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62F6A"/>
    <w:rsid w:val="00D76E74"/>
    <w:rsid w:val="00D8685F"/>
    <w:rsid w:val="00D90A2B"/>
    <w:rsid w:val="00DB1EC2"/>
    <w:rsid w:val="00DD45B2"/>
    <w:rsid w:val="00DD6B5E"/>
    <w:rsid w:val="00DF67FC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C67BC-090D-4C04-A618-E96C27F2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67</TotalTime>
  <Pages>2</Pages>
  <Words>561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40</cp:revision>
  <cp:lastPrinted>2019-04-05T07:41:00Z</cp:lastPrinted>
  <dcterms:created xsi:type="dcterms:W3CDTF">2017-03-10T11:55:00Z</dcterms:created>
  <dcterms:modified xsi:type="dcterms:W3CDTF">2020-06-28T15:27:00Z</dcterms:modified>
</cp:coreProperties>
</file>