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A50" w:rsidRPr="00514514" w:rsidRDefault="00514514" w:rsidP="00514514">
      <w:pPr>
        <w:suppressAutoHyphens w:val="0"/>
        <w:autoSpaceDN/>
        <w:spacing w:after="0"/>
        <w:ind w:left="708"/>
        <w:textAlignment w:val="auto"/>
        <w:rPr>
          <w:rFonts w:ascii="Times New Roman" w:eastAsia="Times New Roman" w:hAnsi="Times New Roman"/>
          <w:i/>
          <w:lang w:eastAsia="pl-PL"/>
        </w:rPr>
      </w:pPr>
      <w:r>
        <w:rPr>
          <w:rFonts w:ascii="Times New Roman" w:eastAsia="Times New Roman" w:hAnsi="Times New Roman"/>
          <w:lang w:eastAsia="pl-PL"/>
        </w:rPr>
        <w:t xml:space="preserve">ORG.KLF.2621/90/2020                    </w:t>
      </w:r>
      <w:r w:rsidRPr="00514514">
        <w:rPr>
          <w:rFonts w:ascii="Times New Roman" w:eastAsia="Times New Roman" w:hAnsi="Times New Roman"/>
          <w:i/>
          <w:lang w:eastAsia="pl-PL"/>
        </w:rPr>
        <w:t>Załącznik nr 3 do Zapytania ofertowego - Wzór umowy</w:t>
      </w:r>
    </w:p>
    <w:p w:rsidR="00514514" w:rsidRPr="00514514" w:rsidRDefault="00514514" w:rsidP="00514514">
      <w:pPr>
        <w:suppressAutoHyphens w:val="0"/>
        <w:autoSpaceDN/>
        <w:spacing w:after="0"/>
        <w:ind w:left="708"/>
        <w:jc w:val="center"/>
        <w:textAlignment w:val="auto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:rsidR="00520F91" w:rsidRPr="001F5513" w:rsidRDefault="00520F91" w:rsidP="007E63CB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UMOWA nr </w:t>
      </w:r>
      <w:r w:rsidR="00DF2C27">
        <w:rPr>
          <w:rFonts w:ascii="Times New Roman" w:eastAsia="Times New Roman" w:hAnsi="Times New Roman"/>
          <w:b/>
          <w:sz w:val="24"/>
          <w:szCs w:val="24"/>
          <w:lang w:eastAsia="pl-PL"/>
        </w:rPr>
        <w:t>………………</w:t>
      </w:r>
    </w:p>
    <w:p w:rsidR="00DF2C27" w:rsidRDefault="00DF2C27" w:rsidP="00DF2C2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Cs/>
          <w:i/>
          <w:iCs/>
          <w:sz w:val="24"/>
          <w:szCs w:val="24"/>
          <w:lang w:eastAsia="pl-PL"/>
        </w:rPr>
      </w:pPr>
      <w:r w:rsidRPr="00DF2C27">
        <w:rPr>
          <w:rFonts w:ascii="Times New Roman" w:eastAsia="Times New Roman" w:hAnsi="Times New Roman"/>
          <w:bCs/>
          <w:i/>
          <w:iCs/>
          <w:sz w:val="24"/>
          <w:szCs w:val="24"/>
          <w:lang w:eastAsia="pl-PL"/>
        </w:rPr>
        <w:t xml:space="preserve">na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pl-PL"/>
        </w:rPr>
        <w:t>d</w:t>
      </w:r>
      <w:r w:rsidR="003A21D6">
        <w:rPr>
          <w:rFonts w:ascii="Times New Roman" w:eastAsia="Times New Roman" w:hAnsi="Times New Roman"/>
          <w:bCs/>
          <w:i/>
          <w:iCs/>
          <w:sz w:val="24"/>
          <w:szCs w:val="24"/>
          <w:lang w:eastAsia="pl-PL"/>
        </w:rPr>
        <w:t>ostawę papieru do drukarek i kserokopiarek</w:t>
      </w:r>
      <w:r w:rsidRPr="00DF2C27">
        <w:rPr>
          <w:rFonts w:ascii="Times New Roman" w:eastAsia="Times New Roman" w:hAnsi="Times New Roman"/>
          <w:bCs/>
          <w:i/>
          <w:i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Cs/>
          <w:i/>
          <w:iCs/>
          <w:sz w:val="24"/>
          <w:szCs w:val="24"/>
          <w:lang w:eastAsia="pl-PL"/>
        </w:rPr>
        <w:t>na potrzeby</w:t>
      </w:r>
      <w:r w:rsidRPr="00DF2C27">
        <w:rPr>
          <w:rFonts w:ascii="Times New Roman" w:eastAsia="Times New Roman" w:hAnsi="Times New Roman"/>
          <w:bCs/>
          <w:i/>
          <w:iCs/>
          <w:sz w:val="24"/>
          <w:szCs w:val="24"/>
          <w:lang w:eastAsia="pl-PL"/>
        </w:rPr>
        <w:t xml:space="preserve"> Lubelskiej Agencji Wspierania </w:t>
      </w:r>
    </w:p>
    <w:p w:rsidR="00497AA2" w:rsidRPr="00DF2C27" w:rsidRDefault="00DF2C27" w:rsidP="00DF2C2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Cs/>
          <w:i/>
          <w:iCs/>
          <w:sz w:val="24"/>
          <w:szCs w:val="24"/>
          <w:lang w:eastAsia="pl-PL"/>
        </w:rPr>
      </w:pPr>
      <w:r w:rsidRPr="00DF2C27">
        <w:rPr>
          <w:rFonts w:ascii="Times New Roman" w:eastAsia="Times New Roman" w:hAnsi="Times New Roman"/>
          <w:bCs/>
          <w:i/>
          <w:iCs/>
          <w:sz w:val="24"/>
          <w:szCs w:val="24"/>
          <w:lang w:eastAsia="pl-PL"/>
        </w:rPr>
        <w:t xml:space="preserve">Przedsiębiorczości w Lublinie </w:t>
      </w:r>
    </w:p>
    <w:p w:rsidR="00080345" w:rsidRPr="001F5513" w:rsidRDefault="00080345" w:rsidP="007E63CB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>Zawarta w dniu</w:t>
      </w:r>
      <w:r w:rsidR="00DF2C27"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……………………………..</w:t>
      </w: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 xml:space="preserve"> w Lublinie pomiędzy Stronami: </w:t>
      </w: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b/>
          <w:sz w:val="24"/>
          <w:szCs w:val="24"/>
          <w:lang w:eastAsia="ar-SA"/>
        </w:rPr>
        <w:t>Województwem Lubelskim</w:t>
      </w: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 xml:space="preserve">ul. Artura Grottgera 4, 20-029 Lublin, NIP: 712-290-45-45 </w:t>
      </w: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>działającym jako</w:t>
      </w:r>
      <w:r w:rsidRPr="001F551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„Nabywca”, </w:t>
      </w: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b/>
          <w:sz w:val="24"/>
          <w:szCs w:val="24"/>
          <w:lang w:eastAsia="ar-SA"/>
        </w:rPr>
        <w:t>Lubelską Agencją Wspierania Przedsiębiorczości w Lublinie</w:t>
      </w: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>ul. Wojciechowska 9a, 20-704 Lublin,</w:t>
      </w: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>działającą jako</w:t>
      </w:r>
      <w:r w:rsidRPr="001F551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„Odbiorca",</w:t>
      </w: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>reprezentowanymi przez:</w:t>
      </w:r>
    </w:p>
    <w:p w:rsidR="00027064" w:rsidRPr="00D31F0A" w:rsidRDefault="00D31F0A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Dyrektora Lubelskiej Agencji Wspierani</w:t>
      </w:r>
      <w:r w:rsidR="003C2128">
        <w:rPr>
          <w:rFonts w:ascii="Times New Roman" w:eastAsia="Times New Roman" w:hAnsi="Times New Roman"/>
          <w:sz w:val="24"/>
          <w:szCs w:val="24"/>
          <w:lang w:eastAsia="ar-SA"/>
        </w:rPr>
        <w:t xml:space="preserve">a Przedsiębiorczości w Lublinie </w:t>
      </w:r>
      <w:r w:rsidR="003C2128" w:rsidRPr="003C2128">
        <w:rPr>
          <w:rFonts w:ascii="Times New Roman" w:eastAsia="Times New Roman" w:hAnsi="Times New Roman"/>
          <w:b/>
          <w:sz w:val="24"/>
          <w:szCs w:val="24"/>
          <w:lang w:eastAsia="ar-SA"/>
        </w:rPr>
        <w:t>Elżbietę Katarzynę Kędzierską</w:t>
      </w:r>
      <w:r w:rsidR="003C2128">
        <w:rPr>
          <w:rFonts w:ascii="Times New Roman" w:eastAsia="Times New Roman" w:hAnsi="Times New Roman"/>
          <w:sz w:val="24"/>
          <w:szCs w:val="24"/>
          <w:lang w:eastAsia="ar-SA"/>
        </w:rPr>
        <w:t xml:space="preserve">  </w:t>
      </w: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>zwanymi dalej łącznie</w:t>
      </w:r>
      <w:r w:rsidRPr="001F5513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„Zamawiającym”,</w:t>
      </w:r>
    </w:p>
    <w:p w:rsidR="00F85D2D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 xml:space="preserve">a </w:t>
      </w:r>
    </w:p>
    <w:p w:rsidR="00FC47CC" w:rsidRPr="00DF2C27" w:rsidRDefault="00DF2C27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…………………………………………………………………………………………………..</w:t>
      </w:r>
    </w:p>
    <w:p w:rsidR="00D31F0A" w:rsidRPr="001F5513" w:rsidRDefault="00FC47CC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NIP:</w:t>
      </w:r>
      <w:r w:rsidR="00DF2C27">
        <w:rPr>
          <w:rFonts w:ascii="Times New Roman" w:eastAsia="Times New Roman" w:hAnsi="Times New Roman"/>
          <w:sz w:val="24"/>
          <w:szCs w:val="24"/>
          <w:lang w:eastAsia="ar-SA"/>
        </w:rPr>
        <w:t>……………………..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,REGON:</w:t>
      </w:r>
      <w:r w:rsidR="00DF2C27">
        <w:rPr>
          <w:rFonts w:ascii="Times New Roman" w:eastAsia="Times New Roman" w:hAnsi="Times New Roman"/>
          <w:sz w:val="24"/>
          <w:szCs w:val="24"/>
          <w:lang w:eastAsia="ar-SA"/>
        </w:rPr>
        <w:t>………………………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,wpisaną do KRS</w:t>
      </w:r>
      <w:r w:rsidR="00DF2C27">
        <w:rPr>
          <w:rFonts w:ascii="Times New Roman" w:eastAsia="Times New Roman" w:hAnsi="Times New Roman"/>
          <w:sz w:val="24"/>
          <w:szCs w:val="24"/>
          <w:lang w:eastAsia="ar-SA"/>
        </w:rPr>
        <w:t>/CEIDG………….</w:t>
      </w:r>
    </w:p>
    <w:p w:rsidR="00F85D2D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>reprezentowan</w:t>
      </w:r>
      <w:r w:rsidR="00FC47CC">
        <w:rPr>
          <w:rFonts w:ascii="Times New Roman" w:eastAsia="Times New Roman" w:hAnsi="Times New Roman"/>
          <w:sz w:val="24"/>
          <w:szCs w:val="24"/>
          <w:lang w:eastAsia="ar-SA"/>
        </w:rPr>
        <w:t>ą</w:t>
      </w: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 xml:space="preserve"> przez:</w:t>
      </w:r>
    </w:p>
    <w:p w:rsidR="00FC47CC" w:rsidRDefault="00DF2C27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>…………………………………………………………………………………………………….</w:t>
      </w:r>
    </w:p>
    <w:p w:rsidR="00FC47CC" w:rsidRPr="001F5513" w:rsidRDefault="00FC47CC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>zwan</w:t>
      </w:r>
      <w:r w:rsidR="00FC47CC">
        <w:rPr>
          <w:rFonts w:ascii="Times New Roman" w:eastAsia="Times New Roman" w:hAnsi="Times New Roman"/>
          <w:sz w:val="24"/>
          <w:szCs w:val="24"/>
          <w:lang w:eastAsia="ar-SA"/>
        </w:rPr>
        <w:t>ą</w:t>
      </w: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 xml:space="preserve"> dalej „</w:t>
      </w:r>
      <w:r w:rsidRPr="001F5513">
        <w:rPr>
          <w:rFonts w:ascii="Times New Roman" w:eastAsia="Times New Roman" w:hAnsi="Times New Roman"/>
          <w:b/>
          <w:sz w:val="24"/>
          <w:szCs w:val="24"/>
          <w:lang w:eastAsia="ar-SA"/>
        </w:rPr>
        <w:t>Wykonawcą”</w:t>
      </w: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85D2D" w:rsidRPr="001F5513" w:rsidRDefault="00F85D2D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A22751" w:rsidRPr="001F5513" w:rsidRDefault="00A22751" w:rsidP="0022219D">
      <w:pPr>
        <w:autoSpaceDE w:val="0"/>
        <w:adjustRightInd w:val="0"/>
        <w:spacing w:after="0"/>
        <w:jc w:val="both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D93F45" w:rsidRPr="001F5513" w:rsidRDefault="00F85D2D">
      <w:p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hAnsi="Times New Roman"/>
          <w:sz w:val="24"/>
          <w:szCs w:val="24"/>
        </w:rPr>
      </w:pP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t xml:space="preserve">Niniejsza umowa została zawarta w trybie regulaminowym dla zamówień, których wartość nie przekracza wyrażonej w złotych równowartości 30 000 euro na podstawie art. 4 pkt 8 ustawy </w:t>
      </w:r>
      <w:r w:rsidRPr="001F5513">
        <w:rPr>
          <w:rFonts w:ascii="Times New Roman" w:eastAsia="Times New Roman" w:hAnsi="Times New Roman"/>
          <w:sz w:val="24"/>
          <w:szCs w:val="24"/>
          <w:lang w:eastAsia="ar-SA"/>
        </w:rPr>
        <w:br/>
        <w:t xml:space="preserve">z dnia 29 stycznia 2004 r. </w:t>
      </w:r>
      <w:r w:rsidR="00B34B79" w:rsidRPr="001F5513">
        <w:rPr>
          <w:rFonts w:ascii="Times New Roman" w:hAnsi="Times New Roman"/>
          <w:sz w:val="24"/>
          <w:szCs w:val="24"/>
        </w:rPr>
        <w:t>Prawo zamówień publicznych (Dz. U. z  201</w:t>
      </w:r>
      <w:r w:rsidR="00527EA7">
        <w:rPr>
          <w:rFonts w:ascii="Times New Roman" w:hAnsi="Times New Roman"/>
          <w:sz w:val="24"/>
          <w:szCs w:val="24"/>
        </w:rPr>
        <w:t>9</w:t>
      </w:r>
      <w:r w:rsidR="00B34B79" w:rsidRPr="001F5513">
        <w:rPr>
          <w:rFonts w:ascii="Times New Roman" w:hAnsi="Times New Roman"/>
          <w:sz w:val="24"/>
          <w:szCs w:val="24"/>
        </w:rPr>
        <w:t xml:space="preserve"> r.</w:t>
      </w:r>
      <w:r w:rsidR="003C2128">
        <w:rPr>
          <w:rFonts w:ascii="Times New Roman" w:hAnsi="Times New Roman"/>
          <w:sz w:val="24"/>
          <w:szCs w:val="24"/>
        </w:rPr>
        <w:t>,</w:t>
      </w:r>
      <w:r w:rsidR="00B34B79" w:rsidRPr="001F5513">
        <w:rPr>
          <w:rFonts w:ascii="Times New Roman" w:hAnsi="Times New Roman"/>
          <w:sz w:val="24"/>
          <w:szCs w:val="24"/>
        </w:rPr>
        <w:t xml:space="preserve"> poz. 1</w:t>
      </w:r>
      <w:r w:rsidR="00527EA7">
        <w:rPr>
          <w:rFonts w:ascii="Times New Roman" w:hAnsi="Times New Roman"/>
          <w:sz w:val="24"/>
          <w:szCs w:val="24"/>
        </w:rPr>
        <w:t>843).</w:t>
      </w:r>
    </w:p>
    <w:p w:rsidR="00106939" w:rsidRPr="001F5513" w:rsidRDefault="00106939">
      <w:pPr>
        <w:suppressAutoHyphens w:val="0"/>
        <w:autoSpaceDE w:val="0"/>
        <w:adjustRightInd w:val="0"/>
        <w:spacing w:after="0"/>
        <w:jc w:val="both"/>
        <w:textAlignment w:val="auto"/>
        <w:rPr>
          <w:rFonts w:ascii="Times New Roman" w:eastAsia="TimesNewRoman" w:hAnsi="Times New Roman"/>
          <w:sz w:val="24"/>
          <w:szCs w:val="24"/>
          <w:lang w:eastAsia="pl-PL"/>
        </w:rPr>
      </w:pPr>
    </w:p>
    <w:p w:rsidR="00520F91" w:rsidRPr="001F5513" w:rsidRDefault="00B6357B" w:rsidP="00B91135">
      <w:pPr>
        <w:suppressAutoHyphens w:val="0"/>
        <w:autoSpaceDN/>
        <w:spacing w:after="0"/>
        <w:ind w:left="357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1</w:t>
      </w:r>
    </w:p>
    <w:p w:rsidR="001E502A" w:rsidRPr="001F5513" w:rsidRDefault="00520F91" w:rsidP="00745BFC">
      <w:pPr>
        <w:numPr>
          <w:ilvl w:val="0"/>
          <w:numId w:val="4"/>
        </w:numPr>
        <w:suppressAutoHyphens w:val="0"/>
        <w:autoSpaceDN/>
        <w:spacing w:after="0"/>
        <w:ind w:left="284" w:hanging="284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Przedmiotem </w:t>
      </w:r>
      <w:r w:rsidR="00830053" w:rsidRPr="001F5513">
        <w:rPr>
          <w:rFonts w:ascii="Times New Roman" w:eastAsia="Times New Roman" w:hAnsi="Times New Roman"/>
          <w:sz w:val="24"/>
          <w:szCs w:val="24"/>
          <w:lang w:eastAsia="pl-PL"/>
        </w:rPr>
        <w:t>Umowy</w:t>
      </w:r>
      <w:r w:rsidR="001E502A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jest </w:t>
      </w:r>
      <w:r w:rsidR="003A21D6">
        <w:rPr>
          <w:rFonts w:ascii="Times New Roman" w:eastAsia="Times New Roman" w:hAnsi="Times New Roman"/>
          <w:sz w:val="24"/>
          <w:szCs w:val="24"/>
          <w:lang w:eastAsia="pl-PL"/>
        </w:rPr>
        <w:t>dostawa papieru do drukarek i kserokopiarek</w:t>
      </w:r>
      <w:r w:rsidR="00DF2C27">
        <w:rPr>
          <w:rFonts w:ascii="Times New Roman" w:eastAsia="Times New Roman" w:hAnsi="Times New Roman"/>
          <w:sz w:val="24"/>
          <w:szCs w:val="24"/>
          <w:lang w:eastAsia="pl-PL"/>
        </w:rPr>
        <w:t xml:space="preserve"> na potrzeby Lubelskiej Agencji Wspierania Przedsiębiorczości w Lublinie.</w:t>
      </w:r>
    </w:p>
    <w:p w:rsidR="00520F91" w:rsidRPr="00D13E09" w:rsidRDefault="001E502A" w:rsidP="00745BFC">
      <w:pPr>
        <w:numPr>
          <w:ilvl w:val="0"/>
          <w:numId w:val="4"/>
        </w:numPr>
        <w:suppressAutoHyphens w:val="0"/>
        <w:autoSpaceDN/>
        <w:spacing w:after="0"/>
        <w:ind w:left="284" w:hanging="284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Wykonawca zobowiązuje się dostarczyć</w:t>
      </w:r>
      <w:r w:rsidR="00DF2C27">
        <w:rPr>
          <w:rFonts w:ascii="Times New Roman" w:eastAsia="Times New Roman" w:hAnsi="Times New Roman"/>
          <w:sz w:val="24"/>
          <w:szCs w:val="24"/>
          <w:lang w:eastAsia="pl-PL"/>
        </w:rPr>
        <w:t xml:space="preserve"> oraz 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wnie</w:t>
      </w:r>
      <w:r w:rsidR="00DF2C27">
        <w:rPr>
          <w:rFonts w:ascii="Times New Roman" w:eastAsia="Times New Roman" w:hAnsi="Times New Roman"/>
          <w:sz w:val="24"/>
          <w:szCs w:val="24"/>
          <w:lang w:eastAsia="pl-PL"/>
        </w:rPr>
        <w:t xml:space="preserve">ść 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przedmiot </w:t>
      </w:r>
      <w:r w:rsidR="00703904" w:rsidRPr="001F5513">
        <w:rPr>
          <w:rFonts w:ascii="Times New Roman" w:eastAsia="Times New Roman" w:hAnsi="Times New Roman"/>
          <w:sz w:val="24"/>
          <w:szCs w:val="24"/>
          <w:lang w:eastAsia="pl-PL"/>
        </w:rPr>
        <w:t>Umowy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do siedziby </w:t>
      </w:r>
      <w:r w:rsidR="00DF2C27">
        <w:rPr>
          <w:rFonts w:ascii="Times New Roman" w:eastAsia="Times New Roman" w:hAnsi="Times New Roman"/>
          <w:sz w:val="24"/>
          <w:szCs w:val="24"/>
          <w:lang w:eastAsia="pl-PL"/>
        </w:rPr>
        <w:t>Zamawiającego</w:t>
      </w:r>
      <w:r w:rsidR="00BE2281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przy ul. Wojciechowskiej 9a, 20–704 Lublin</w:t>
      </w:r>
      <w:r w:rsidR="00D25FB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D25FB3" w:rsidRPr="00D13E09">
        <w:rPr>
          <w:rFonts w:ascii="Times New Roman" w:eastAsia="Times New Roman" w:hAnsi="Times New Roman"/>
          <w:sz w:val="24"/>
          <w:szCs w:val="24"/>
          <w:lang w:eastAsia="pl-PL"/>
        </w:rPr>
        <w:t xml:space="preserve">w terminie </w:t>
      </w:r>
      <w:r w:rsidR="003A21D6">
        <w:rPr>
          <w:rFonts w:ascii="Times New Roman" w:eastAsia="Times New Roman" w:hAnsi="Times New Roman"/>
          <w:sz w:val="24"/>
          <w:szCs w:val="24"/>
          <w:lang w:eastAsia="pl-PL"/>
        </w:rPr>
        <w:t>10</w:t>
      </w:r>
      <w:r w:rsidR="00D13E09" w:rsidRPr="00D13E09">
        <w:rPr>
          <w:rFonts w:ascii="Times New Roman" w:eastAsia="Times New Roman" w:hAnsi="Times New Roman"/>
          <w:sz w:val="24"/>
          <w:szCs w:val="24"/>
          <w:lang w:eastAsia="pl-PL"/>
        </w:rPr>
        <w:t xml:space="preserve"> dni </w:t>
      </w:r>
      <w:r w:rsidR="00D13E09">
        <w:rPr>
          <w:rFonts w:ascii="Times New Roman" w:eastAsia="Times New Roman" w:hAnsi="Times New Roman"/>
          <w:sz w:val="24"/>
          <w:szCs w:val="24"/>
          <w:lang w:eastAsia="pl-PL"/>
        </w:rPr>
        <w:t xml:space="preserve">od </w:t>
      </w:r>
      <w:r w:rsidR="00D13E09" w:rsidRPr="00D13E09">
        <w:rPr>
          <w:rFonts w:ascii="Times New Roman" w:eastAsia="Times New Roman" w:hAnsi="Times New Roman"/>
          <w:sz w:val="24"/>
          <w:szCs w:val="24"/>
          <w:lang w:eastAsia="pl-PL"/>
        </w:rPr>
        <w:t>d</w:t>
      </w:r>
      <w:r w:rsidR="00514514">
        <w:rPr>
          <w:rFonts w:ascii="Times New Roman" w:eastAsia="Times New Roman" w:hAnsi="Times New Roman"/>
          <w:sz w:val="24"/>
          <w:szCs w:val="24"/>
          <w:lang w:eastAsia="pl-PL"/>
        </w:rPr>
        <w:t>nia podpisania Umowy z Zamawiającym</w:t>
      </w:r>
      <w:r w:rsidR="00D13E09" w:rsidRPr="00D13E09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E77374" w:rsidRDefault="00520F91" w:rsidP="00B91135">
      <w:pPr>
        <w:numPr>
          <w:ilvl w:val="0"/>
          <w:numId w:val="4"/>
        </w:numPr>
        <w:suppressAutoHyphens w:val="0"/>
        <w:autoSpaceDN/>
        <w:spacing w:after="0"/>
        <w:ind w:left="284" w:hanging="284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3674A">
        <w:rPr>
          <w:rFonts w:ascii="Times New Roman" w:eastAsia="Times New Roman" w:hAnsi="Times New Roman"/>
          <w:sz w:val="24"/>
          <w:szCs w:val="24"/>
          <w:lang w:eastAsia="pl-PL"/>
        </w:rPr>
        <w:t>O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pis przedmiotu </w:t>
      </w:r>
      <w:r w:rsidR="0043674A">
        <w:rPr>
          <w:rFonts w:ascii="Times New Roman" w:eastAsia="Times New Roman" w:hAnsi="Times New Roman"/>
          <w:sz w:val="24"/>
          <w:szCs w:val="24"/>
          <w:lang w:eastAsia="pl-PL"/>
        </w:rPr>
        <w:t xml:space="preserve">zamówienia 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stanowi załącznik </w:t>
      </w:r>
      <w:r w:rsidR="00492CA7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nr 1 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do </w:t>
      </w:r>
      <w:r w:rsidR="000C74C9" w:rsidRPr="001F5513">
        <w:rPr>
          <w:rFonts w:ascii="Times New Roman" w:eastAsia="Times New Roman" w:hAnsi="Times New Roman"/>
          <w:sz w:val="24"/>
          <w:szCs w:val="24"/>
          <w:lang w:eastAsia="pl-PL"/>
        </w:rPr>
        <w:t>U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mowy.</w:t>
      </w:r>
    </w:p>
    <w:p w:rsidR="00D31F0A" w:rsidRDefault="00D31F0A" w:rsidP="00D31F0A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31F0A" w:rsidRDefault="00D31F0A" w:rsidP="00D31F0A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D31F0A" w:rsidRPr="001F5513" w:rsidRDefault="00D31F0A" w:rsidP="00D31F0A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3749E5" w:rsidRPr="001F5513" w:rsidRDefault="003749E5" w:rsidP="00B91135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</w:p>
    <w:p w:rsidR="00B7386E" w:rsidRPr="00F96867" w:rsidRDefault="00B6357B" w:rsidP="00F96867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§ 2</w:t>
      </w:r>
    </w:p>
    <w:p w:rsidR="00A7651F" w:rsidRPr="001F5513" w:rsidRDefault="00E8263F" w:rsidP="00E8263F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Za wykonanie przedmiotu umowy Zamawiający zapłaci Wykonawcy całkowite wynagrodzenie w kwocie brutto:</w:t>
      </w:r>
      <w:r w:rsidR="00EC6FA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F96867">
        <w:rPr>
          <w:rFonts w:ascii="Times New Roman" w:eastAsia="Times New Roman" w:hAnsi="Times New Roman"/>
          <w:sz w:val="24"/>
          <w:szCs w:val="24"/>
          <w:lang w:eastAsia="pl-PL"/>
        </w:rPr>
        <w:t>……………..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zł (słownie zł</w:t>
      </w:r>
      <w:r w:rsidR="003C2128">
        <w:rPr>
          <w:rFonts w:ascii="Times New Roman" w:eastAsia="Times New Roman" w:hAnsi="Times New Roman"/>
          <w:sz w:val="24"/>
          <w:szCs w:val="24"/>
          <w:lang w:eastAsia="pl-PL"/>
        </w:rPr>
        <w:t>otych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:</w:t>
      </w:r>
      <w:r w:rsidR="00F96867">
        <w:rPr>
          <w:rFonts w:ascii="Times New Roman" w:eastAsia="Times New Roman" w:hAnsi="Times New Roman"/>
          <w:sz w:val="24"/>
          <w:szCs w:val="24"/>
          <w:lang w:eastAsia="pl-PL"/>
        </w:rPr>
        <w:t>………………..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F96867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520F91" w:rsidRPr="001F5513" w:rsidRDefault="00520F91" w:rsidP="00B7386E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Wynagrodzenie przekaz</w:t>
      </w:r>
      <w:r w:rsidR="00CF5E1C" w:rsidRPr="001F5513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ne </w:t>
      </w:r>
      <w:r w:rsidR="00904D24" w:rsidRPr="001F5513">
        <w:rPr>
          <w:rFonts w:ascii="Times New Roman" w:eastAsia="Times New Roman" w:hAnsi="Times New Roman"/>
          <w:sz w:val="24"/>
          <w:szCs w:val="24"/>
          <w:lang w:eastAsia="pl-PL"/>
        </w:rPr>
        <w:t>zostanie</w:t>
      </w:r>
      <w:r w:rsidR="00CF5E1C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przez Zamawiającego 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na rachunek bankowy Wykonawcy wskazany w fakturze</w:t>
      </w:r>
      <w:r w:rsidR="00CF5E1C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VAT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, w terminie 14 dni od dnia doręczenia </w:t>
      </w:r>
      <w:r w:rsidR="00D871ED" w:rsidRPr="001F5513">
        <w:rPr>
          <w:rFonts w:ascii="Times New Roman" w:eastAsia="Times New Roman" w:hAnsi="Times New Roman"/>
          <w:sz w:val="24"/>
          <w:szCs w:val="24"/>
          <w:lang w:eastAsia="pl-PL"/>
        </w:rPr>
        <w:t>na adres Lubelskiej Agencji Wspierania Przedsiębiorczości w Lublinie</w:t>
      </w:r>
      <w:r w:rsidR="00651471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(</w:t>
      </w:r>
      <w:r w:rsidR="00D871ED" w:rsidRPr="001F5513">
        <w:rPr>
          <w:rFonts w:ascii="Times New Roman" w:eastAsia="Times New Roman" w:hAnsi="Times New Roman"/>
          <w:sz w:val="24"/>
          <w:szCs w:val="24"/>
          <w:lang w:eastAsia="pl-PL"/>
        </w:rPr>
        <w:t>ul. Wojciechowska 9a,</w:t>
      </w:r>
      <w:r w:rsidR="008C61F9">
        <w:rPr>
          <w:rFonts w:ascii="Times New Roman" w:eastAsia="Times New Roman" w:hAnsi="Times New Roman"/>
          <w:sz w:val="24"/>
          <w:szCs w:val="24"/>
          <w:lang w:eastAsia="pl-PL"/>
        </w:rPr>
        <w:br/>
      </w:r>
      <w:r w:rsidR="00D871ED" w:rsidRPr="001F5513">
        <w:rPr>
          <w:rFonts w:ascii="Times New Roman" w:eastAsia="Times New Roman" w:hAnsi="Times New Roman"/>
          <w:sz w:val="24"/>
          <w:szCs w:val="24"/>
          <w:lang w:eastAsia="pl-PL"/>
        </w:rPr>
        <w:t>20-704 Lublin</w:t>
      </w:r>
      <w:r w:rsidR="00651471" w:rsidRPr="001F5513">
        <w:rPr>
          <w:rFonts w:ascii="Times New Roman" w:eastAsia="Times New Roman" w:hAnsi="Times New Roman"/>
          <w:sz w:val="24"/>
          <w:szCs w:val="24"/>
          <w:lang w:eastAsia="pl-PL"/>
        </w:rPr>
        <w:t>)</w:t>
      </w:r>
      <w:r w:rsidR="00D871ED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prawidłowo wystawionej faktury.</w:t>
      </w:r>
    </w:p>
    <w:p w:rsidR="00847FE4" w:rsidRPr="001F5513" w:rsidRDefault="00D871ED" w:rsidP="00B7386E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zobowiązuje się wystawić fakturę VAT </w:t>
      </w:r>
      <w:r w:rsidR="00847FE4" w:rsidRPr="001F5513">
        <w:rPr>
          <w:rFonts w:ascii="Times New Roman" w:eastAsia="Times New Roman" w:hAnsi="Times New Roman"/>
          <w:sz w:val="24"/>
          <w:szCs w:val="24"/>
          <w:lang w:eastAsia="pl-PL"/>
        </w:rPr>
        <w:t>zawierającą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EA15E1" w:rsidRPr="001F5513">
        <w:rPr>
          <w:rFonts w:ascii="Times New Roman" w:eastAsia="Times New Roman" w:hAnsi="Times New Roman"/>
          <w:sz w:val="24"/>
          <w:szCs w:val="24"/>
          <w:lang w:eastAsia="pl-PL"/>
        </w:rPr>
        <w:t>następujące dane</w:t>
      </w:r>
      <w:r w:rsidR="00556E41" w:rsidRPr="001F5513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847FE4" w:rsidRPr="001F5513" w:rsidRDefault="00847FE4" w:rsidP="00847FE4">
      <w:pPr>
        <w:suppressAutoHyphens w:val="0"/>
        <w:autoSpaceDN/>
        <w:spacing w:after="0"/>
        <w:ind w:left="357"/>
        <w:jc w:val="both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- podmiot wskazany jako</w:t>
      </w:r>
      <w:r w:rsidR="006E3290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5F306C" w:rsidRPr="001F5513">
        <w:rPr>
          <w:rFonts w:ascii="Times New Roman" w:eastAsia="Times New Roman" w:hAnsi="Times New Roman"/>
          <w:sz w:val="24"/>
          <w:szCs w:val="24"/>
          <w:lang w:eastAsia="pl-PL"/>
        </w:rPr>
        <w:t>Nabywca</w:t>
      </w:r>
      <w:r w:rsidR="00EA15E1" w:rsidRPr="001F5513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847FE4" w:rsidRPr="001F5513" w:rsidRDefault="00D871ED" w:rsidP="00847FE4">
      <w:pPr>
        <w:suppressAutoHyphens w:val="0"/>
        <w:autoSpaceDN/>
        <w:spacing w:after="0"/>
        <w:ind w:left="357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>Województwo Lubelskie, ul. A. Grottgera 4, 20-029 Lublin, NIP: 712-290-45-45</w:t>
      </w:r>
      <w:r w:rsidR="00847FE4"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>;</w:t>
      </w:r>
    </w:p>
    <w:p w:rsidR="00847FE4" w:rsidRPr="001F5513" w:rsidRDefault="00847FE4" w:rsidP="00847FE4">
      <w:pPr>
        <w:suppressAutoHyphens w:val="0"/>
        <w:autoSpaceDN/>
        <w:spacing w:after="0"/>
        <w:ind w:left="357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- podmiot wskazany </w:t>
      </w:r>
      <w:r w:rsidR="006E3290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jako </w:t>
      </w:r>
      <w:r w:rsidR="005F306C" w:rsidRPr="001F5513">
        <w:rPr>
          <w:rFonts w:ascii="Times New Roman" w:eastAsia="Times New Roman" w:hAnsi="Times New Roman"/>
          <w:sz w:val="24"/>
          <w:szCs w:val="24"/>
          <w:lang w:eastAsia="pl-PL"/>
        </w:rPr>
        <w:t>Odbiorca</w:t>
      </w:r>
      <w:r w:rsidR="00D919B9" w:rsidRPr="001F5513">
        <w:rPr>
          <w:rFonts w:ascii="Times New Roman" w:eastAsia="Times New Roman" w:hAnsi="Times New Roman"/>
          <w:sz w:val="24"/>
          <w:szCs w:val="24"/>
          <w:lang w:eastAsia="pl-PL"/>
        </w:rPr>
        <w:t>:</w:t>
      </w:r>
    </w:p>
    <w:p w:rsidR="00D871ED" w:rsidRPr="001F5513" w:rsidRDefault="00D919B9" w:rsidP="00847FE4">
      <w:pPr>
        <w:suppressAutoHyphens w:val="0"/>
        <w:autoSpaceDN/>
        <w:spacing w:after="0"/>
        <w:ind w:left="357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>Lubelsk</w:t>
      </w:r>
      <w:r w:rsidR="00EA15E1"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Agencj</w:t>
      </w:r>
      <w:r w:rsidR="00EA15E1"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>a</w:t>
      </w:r>
      <w:r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Wspierania Przedsiębiorczości w Lublinie, ul. Wojciechowska 9a, 20–704 Lublin</w:t>
      </w:r>
      <w:r w:rsidR="00D871ED" w:rsidRPr="001F5513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D25FB3" w:rsidRPr="00D13E09" w:rsidRDefault="00D25FB3" w:rsidP="00B7386E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13E09">
        <w:rPr>
          <w:rFonts w:ascii="Times New Roman" w:hAnsi="Times New Roman"/>
          <w:sz w:val="24"/>
          <w:szCs w:val="24"/>
        </w:rPr>
        <w:t>Warunkiem wystawienia faktury VAT przez Wykonawcę jest dostarczenie przedmiotu umowy zgodnie z postanowieniami umowy oraz podpisanie ostatecznego protokołu zdawczo – odbiorczego, o którym mowa w § 3</w:t>
      </w:r>
      <w:r w:rsidR="00D13E09" w:rsidRPr="00D13E09">
        <w:rPr>
          <w:rFonts w:ascii="Times New Roman" w:hAnsi="Times New Roman"/>
          <w:sz w:val="24"/>
          <w:szCs w:val="24"/>
        </w:rPr>
        <w:t>.</w:t>
      </w:r>
    </w:p>
    <w:p w:rsidR="00695657" w:rsidRPr="00D13E09" w:rsidRDefault="00695657" w:rsidP="00B7386E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13E09">
        <w:rPr>
          <w:rFonts w:ascii="Times New Roman" w:hAnsi="Times New Roman"/>
          <w:sz w:val="24"/>
          <w:szCs w:val="24"/>
        </w:rPr>
        <w:t xml:space="preserve">W razie wcześniejszego wystawienia faktury VAT, termin do zapłaty należności rozpoczyna się nie wcześniej niż z datą dnia podpisania protokołu, o którym mowa w § 3. </w:t>
      </w:r>
    </w:p>
    <w:p w:rsidR="00695657" w:rsidRPr="00D13E09" w:rsidRDefault="00695657" w:rsidP="00B7386E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D13E09">
        <w:rPr>
          <w:rFonts w:ascii="Times New Roman" w:hAnsi="Times New Roman"/>
          <w:sz w:val="24"/>
          <w:szCs w:val="24"/>
        </w:rPr>
        <w:t>Zapłata wynagrodzenia przys</w:t>
      </w:r>
      <w:r w:rsidR="003A21D6">
        <w:rPr>
          <w:rFonts w:ascii="Times New Roman" w:hAnsi="Times New Roman"/>
          <w:sz w:val="24"/>
          <w:szCs w:val="24"/>
        </w:rPr>
        <w:t>ługuje za rzeczywiście dostarczony przedmiot zamówienia.</w:t>
      </w:r>
    </w:p>
    <w:p w:rsidR="00520F91" w:rsidRPr="00695657" w:rsidRDefault="00520F91" w:rsidP="00B7386E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5657">
        <w:rPr>
          <w:rFonts w:ascii="Times New Roman" w:eastAsia="Times New Roman" w:hAnsi="Times New Roman"/>
          <w:sz w:val="24"/>
          <w:szCs w:val="24"/>
          <w:lang w:eastAsia="pl-PL"/>
        </w:rPr>
        <w:t xml:space="preserve">Za dzień zapłaty </w:t>
      </w:r>
      <w:r w:rsidR="00B01066" w:rsidRPr="00695657">
        <w:rPr>
          <w:rFonts w:ascii="Times New Roman" w:eastAsia="Times New Roman" w:hAnsi="Times New Roman"/>
          <w:sz w:val="24"/>
          <w:szCs w:val="24"/>
          <w:lang w:eastAsia="pl-PL"/>
        </w:rPr>
        <w:t>przyjmuje się</w:t>
      </w:r>
      <w:r w:rsidRPr="00695657">
        <w:rPr>
          <w:rFonts w:ascii="Times New Roman" w:eastAsia="Times New Roman" w:hAnsi="Times New Roman"/>
          <w:sz w:val="24"/>
          <w:szCs w:val="24"/>
          <w:lang w:eastAsia="pl-PL"/>
        </w:rPr>
        <w:t xml:space="preserve"> dzień obciążenia rachunku </w:t>
      </w:r>
      <w:r w:rsidR="00C067FC" w:rsidRPr="00695657">
        <w:rPr>
          <w:rFonts w:ascii="Times New Roman" w:eastAsia="Times New Roman" w:hAnsi="Times New Roman"/>
          <w:sz w:val="24"/>
          <w:szCs w:val="24"/>
          <w:lang w:eastAsia="pl-PL"/>
        </w:rPr>
        <w:t xml:space="preserve">bankowego </w:t>
      </w:r>
      <w:r w:rsidRPr="00695657">
        <w:rPr>
          <w:rFonts w:ascii="Times New Roman" w:eastAsia="Times New Roman" w:hAnsi="Times New Roman"/>
          <w:sz w:val="24"/>
          <w:szCs w:val="24"/>
          <w:lang w:eastAsia="pl-PL"/>
        </w:rPr>
        <w:t>Zamawiającego.</w:t>
      </w:r>
    </w:p>
    <w:p w:rsidR="00904D24" w:rsidRDefault="006176C9" w:rsidP="00B91135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695657">
        <w:rPr>
          <w:rFonts w:ascii="Times New Roman" w:eastAsia="Times New Roman" w:hAnsi="Times New Roman"/>
          <w:sz w:val="24"/>
          <w:szCs w:val="24"/>
          <w:lang w:eastAsia="pl-PL"/>
        </w:rPr>
        <w:t xml:space="preserve">Wykonawca </w:t>
      </w:r>
      <w:r w:rsidR="005C0887" w:rsidRPr="00695657">
        <w:rPr>
          <w:rFonts w:ascii="Times New Roman" w:eastAsia="Times New Roman" w:hAnsi="Times New Roman"/>
          <w:sz w:val="24"/>
          <w:szCs w:val="24"/>
          <w:lang w:eastAsia="pl-PL"/>
        </w:rPr>
        <w:t>nie może, bez uzyskania uprzedniej pisemnej zgody Zamawiającego, dokonać cesji wierzytelności wynikających z Umowy na osoby trzecie.</w:t>
      </w:r>
    </w:p>
    <w:p w:rsidR="00977E96" w:rsidRPr="00C236FB" w:rsidRDefault="00977E96" w:rsidP="00B91135">
      <w:pPr>
        <w:numPr>
          <w:ilvl w:val="0"/>
          <w:numId w:val="15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236FB">
        <w:rPr>
          <w:rFonts w:ascii="Times New Roman" w:eastAsia="Times New Roman" w:hAnsi="Times New Roman"/>
          <w:sz w:val="24"/>
          <w:szCs w:val="24"/>
          <w:lang w:eastAsia="pl-PL"/>
        </w:rPr>
        <w:t>Zamawiający nie dopuszcza możliwości udziału podwykonawców w wykonaniu przedmiotu zamówienia.</w:t>
      </w:r>
    </w:p>
    <w:p w:rsidR="004E2A69" w:rsidRPr="00F96867" w:rsidRDefault="00B6357B" w:rsidP="00F96867">
      <w:pPr>
        <w:suppressAutoHyphens w:val="0"/>
        <w:autoSpaceDE w:val="0"/>
        <w:adjustRightInd w:val="0"/>
        <w:spacing w:after="0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F9686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3</w:t>
      </w:r>
    </w:p>
    <w:p w:rsidR="00B550FC" w:rsidRPr="00C236FB" w:rsidRDefault="00B550FC" w:rsidP="00C236FB">
      <w:pPr>
        <w:pStyle w:val="Akapitzlist"/>
        <w:numPr>
          <w:ilvl w:val="0"/>
          <w:numId w:val="17"/>
        </w:numPr>
        <w:suppressAutoHyphens w:val="0"/>
        <w:autoSpaceDN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Odbiór przedmiotu Umowy przez Zamawiającego potwierdzony zostanie w protokole zdawczo-odbiorczym</w:t>
      </w:r>
      <w:r w:rsidR="0043674A">
        <w:rPr>
          <w:rFonts w:ascii="Times New Roman" w:eastAsia="Times New Roman" w:hAnsi="Times New Roman"/>
          <w:sz w:val="24"/>
          <w:szCs w:val="24"/>
          <w:lang w:eastAsia="pl-PL"/>
        </w:rPr>
        <w:t xml:space="preserve"> stanowiącym załącznik nr 2 do Umowy</w:t>
      </w:r>
      <w:r w:rsidR="00C236FB">
        <w:rPr>
          <w:rFonts w:ascii="Times New Roman" w:eastAsia="Times New Roman" w:hAnsi="Times New Roman"/>
          <w:sz w:val="24"/>
          <w:szCs w:val="24"/>
          <w:lang w:eastAsia="pl-PL"/>
        </w:rPr>
        <w:t>.</w:t>
      </w:r>
    </w:p>
    <w:p w:rsidR="00B550FC" w:rsidRPr="001F5513" w:rsidRDefault="00B550FC" w:rsidP="00B550FC">
      <w:pPr>
        <w:pStyle w:val="Akapitzlist"/>
        <w:numPr>
          <w:ilvl w:val="0"/>
          <w:numId w:val="17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Jeżeli przekazany Zamawiającemu przedmiot Umowy dotknięty będzie wadami (w tym brakami </w:t>
      </w:r>
      <w:r w:rsidR="00D25FB3">
        <w:rPr>
          <w:rFonts w:ascii="Times New Roman" w:eastAsia="Times New Roman" w:hAnsi="Times New Roman"/>
          <w:sz w:val="24"/>
          <w:szCs w:val="24"/>
          <w:lang w:eastAsia="pl-PL"/>
        </w:rPr>
        <w:t>ilościowymi i niezgodnością pod względem jakości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), Zamawiający może żądać ich usunięcia, wyznaczając w tym celu Wykonawcy dodatkowy, 14 dniowy termin, po którego bezskutecznym upływie Zamawiający będzie uprawniony do jednostronnego odstąpienia od Umowy w całości lub</w:t>
      </w:r>
      <w:r w:rsidR="00174D1B" w:rsidRPr="001F5513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w części.</w:t>
      </w:r>
    </w:p>
    <w:p w:rsidR="00B550FC" w:rsidRPr="001F5513" w:rsidRDefault="00B550FC" w:rsidP="00B550FC">
      <w:pPr>
        <w:pStyle w:val="Akapitzlist"/>
        <w:numPr>
          <w:ilvl w:val="0"/>
          <w:numId w:val="17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>W przypadku skutecznego usunięcia stwierdzonych wad przez Wykonawcę w stosownym terminie Strony uznają, za dzień wykonania przedmiotu Umowy będzie uważany dzień przekazania Zamawiającemu przedmiotu Umowy wolnego od wad. Protokół zdawczo-odbiorczy stwierdzający, że przedmiot Umowy jest wolny od wad zostanie sporządzony w</w:t>
      </w:r>
      <w:r w:rsidR="00174D1B" w:rsidRPr="001F5513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ciągu 3 dni roboczych od przekazania Zamawiającemu przedmiotu Umowy.  </w:t>
      </w:r>
    </w:p>
    <w:p w:rsidR="00B550FC" w:rsidRPr="001F5513" w:rsidRDefault="00B550FC" w:rsidP="00B550FC">
      <w:pPr>
        <w:pStyle w:val="Akapitzlist"/>
        <w:numPr>
          <w:ilvl w:val="0"/>
          <w:numId w:val="17"/>
        </w:numPr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lastRenderedPageBreak/>
        <w:t xml:space="preserve">Gdy wady usunąć się nie dadzą albo, gdy z okoliczności wynika, że Wykonawca nie zdoła ich usunąć w wyznaczonym terminie, albo też, gdy Wykonawca nie usunął wad 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br/>
        <w:t xml:space="preserve">w terminie, Zamawiający może od Umowy jednostronnie odstąpić. </w:t>
      </w:r>
    </w:p>
    <w:p w:rsidR="00B550FC" w:rsidRDefault="00D042F2" w:rsidP="00B91135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Opisane w ust. 2 i3</w:t>
      </w:r>
      <w:r w:rsidR="00B550FC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uprawnienia powstają, gdy wada ujawni się w terminie </w:t>
      </w:r>
      <w:r w:rsidR="00D13E09">
        <w:rPr>
          <w:rFonts w:ascii="Times New Roman" w:eastAsia="Times New Roman" w:hAnsi="Times New Roman"/>
          <w:sz w:val="24"/>
          <w:szCs w:val="24"/>
          <w:lang w:eastAsia="pl-PL"/>
        </w:rPr>
        <w:t xml:space="preserve">1 </w:t>
      </w:r>
      <w:r w:rsidR="00B550FC" w:rsidRPr="001F5513">
        <w:rPr>
          <w:rFonts w:ascii="Times New Roman" w:eastAsia="Times New Roman" w:hAnsi="Times New Roman"/>
          <w:sz w:val="24"/>
          <w:szCs w:val="24"/>
          <w:lang w:eastAsia="pl-PL"/>
        </w:rPr>
        <w:t>miesi</w:t>
      </w:r>
      <w:r w:rsidR="00DE1389">
        <w:rPr>
          <w:rFonts w:ascii="Times New Roman" w:eastAsia="Times New Roman" w:hAnsi="Times New Roman"/>
          <w:sz w:val="24"/>
          <w:szCs w:val="24"/>
          <w:lang w:eastAsia="pl-PL"/>
        </w:rPr>
        <w:t>ą</w:t>
      </w:r>
      <w:r w:rsidR="00B550FC" w:rsidRPr="001F5513">
        <w:rPr>
          <w:rFonts w:ascii="Times New Roman" w:eastAsia="Times New Roman" w:hAnsi="Times New Roman"/>
          <w:sz w:val="24"/>
          <w:szCs w:val="24"/>
          <w:lang w:eastAsia="pl-PL"/>
        </w:rPr>
        <w:t>c</w:t>
      </w:r>
      <w:r w:rsidR="00D13E09"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="00B550FC"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od</w:t>
      </w:r>
      <w:r w:rsidR="00174D1B" w:rsidRPr="001F5513">
        <w:rPr>
          <w:rFonts w:ascii="Times New Roman" w:eastAsia="Times New Roman" w:hAnsi="Times New Roman"/>
          <w:sz w:val="24"/>
          <w:szCs w:val="24"/>
          <w:lang w:eastAsia="pl-PL"/>
        </w:rPr>
        <w:t> </w:t>
      </w:r>
      <w:r w:rsidR="00B550FC" w:rsidRPr="001F5513">
        <w:rPr>
          <w:rFonts w:ascii="Times New Roman" w:eastAsia="Times New Roman" w:hAnsi="Times New Roman"/>
          <w:sz w:val="24"/>
          <w:szCs w:val="24"/>
          <w:lang w:eastAsia="pl-PL"/>
        </w:rPr>
        <w:t>dnia dostarczenia Zamawiającemu przedmiotu Umowy. Zamawiający traci wymienione uprawnienia, jeżeli nie zawiadomi Wykonawcy o wadzie w terminie 30  dni od jej wykrycia.</w:t>
      </w:r>
    </w:p>
    <w:p w:rsidR="008C61F9" w:rsidRPr="001F5513" w:rsidRDefault="008C61F9" w:rsidP="008C61F9">
      <w:pPr>
        <w:pStyle w:val="Akapitzlist"/>
        <w:spacing w:after="0"/>
        <w:ind w:left="36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20F91" w:rsidRPr="001F5513" w:rsidRDefault="00B6357B" w:rsidP="00B91135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§ </w:t>
      </w:r>
      <w:r w:rsidR="00F96867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4</w:t>
      </w:r>
    </w:p>
    <w:p w:rsidR="003D4488" w:rsidRPr="001F5513" w:rsidRDefault="00520F91" w:rsidP="00C22CE7">
      <w:pPr>
        <w:pStyle w:val="Tekstpodstawowy"/>
        <w:numPr>
          <w:ilvl w:val="0"/>
          <w:numId w:val="14"/>
        </w:numPr>
        <w:spacing w:after="0" w:line="276" w:lineRule="auto"/>
        <w:jc w:val="both"/>
      </w:pPr>
      <w:r w:rsidRPr="001F5513">
        <w:t xml:space="preserve">W przypadku nieprzystąpienia do </w:t>
      </w:r>
      <w:r w:rsidR="00DC06B3" w:rsidRPr="001F5513">
        <w:t>wykonania przedmiotu U</w:t>
      </w:r>
      <w:r w:rsidRPr="001F5513">
        <w:t xml:space="preserve">mowy przez Wykonawcę, niewykonania, nienależytego wykonania lub odstąpienia od </w:t>
      </w:r>
      <w:r w:rsidR="00DC06B3" w:rsidRPr="001F5513">
        <w:t>U</w:t>
      </w:r>
      <w:r w:rsidRPr="001F5513">
        <w:t>mowy przez Wykonawcę lub</w:t>
      </w:r>
      <w:r w:rsidR="00174D1B" w:rsidRPr="001F5513">
        <w:t> </w:t>
      </w:r>
      <w:r w:rsidRPr="001F5513">
        <w:t>Zamawiającego z uwagi na nieprawidłowe wykon</w:t>
      </w:r>
      <w:r w:rsidR="00DC06B3" w:rsidRPr="001F5513">
        <w:t>yw</w:t>
      </w:r>
      <w:r w:rsidRPr="001F5513">
        <w:t xml:space="preserve">anie obowiązków przez Wykonawcę, Zamawiający uprawniony jest do obciążenia Wykonawcy karą umowną w wysokości stanowiącej </w:t>
      </w:r>
      <w:r w:rsidR="005F5955">
        <w:t>20</w:t>
      </w:r>
      <w:r w:rsidR="00DA50FB" w:rsidRPr="001F5513">
        <w:t xml:space="preserve">% </w:t>
      </w:r>
      <w:r w:rsidRPr="001F5513">
        <w:t>kwoty wynagrodzeni</w:t>
      </w:r>
      <w:r w:rsidR="00080345" w:rsidRPr="001F5513">
        <w:t xml:space="preserve">a brutto określonego </w:t>
      </w:r>
      <w:r w:rsidR="00080345" w:rsidRPr="00D13E09">
        <w:t xml:space="preserve">w § </w:t>
      </w:r>
      <w:r w:rsidR="003C2128" w:rsidRPr="00D13E09">
        <w:t>2</w:t>
      </w:r>
      <w:r w:rsidR="00080345" w:rsidRPr="001F5513">
        <w:t xml:space="preserve"> ust.</w:t>
      </w:r>
      <w:r w:rsidR="00270E13" w:rsidRPr="001F5513">
        <w:t xml:space="preserve"> </w:t>
      </w:r>
      <w:r w:rsidR="00354B5A" w:rsidRPr="001F5513">
        <w:t>1</w:t>
      </w:r>
      <w:r w:rsidRPr="001F5513">
        <w:t xml:space="preserve"> </w:t>
      </w:r>
      <w:r w:rsidR="0028700F" w:rsidRPr="001F5513">
        <w:t>U</w:t>
      </w:r>
      <w:r w:rsidRPr="001F5513">
        <w:t>mowy.</w:t>
      </w:r>
    </w:p>
    <w:p w:rsidR="00022C61" w:rsidRPr="001F5513" w:rsidRDefault="00022C61" w:rsidP="00022C61">
      <w:pPr>
        <w:pStyle w:val="Tekstpodstawowy"/>
        <w:numPr>
          <w:ilvl w:val="0"/>
          <w:numId w:val="14"/>
        </w:numPr>
        <w:spacing w:after="0" w:line="276" w:lineRule="auto"/>
        <w:jc w:val="both"/>
      </w:pPr>
      <w:r w:rsidRPr="001F5513">
        <w:t xml:space="preserve">Za zwłokę w wykonaniu przedmiotu umowy, a także </w:t>
      </w:r>
      <w:r w:rsidR="00D13E09">
        <w:t xml:space="preserve">za </w:t>
      </w:r>
      <w:r w:rsidRPr="001F5513">
        <w:t>przekroczenie termin</w:t>
      </w:r>
      <w:r w:rsidR="002A7CE7">
        <w:t xml:space="preserve">ów </w:t>
      </w:r>
      <w:r w:rsidRPr="001F5513">
        <w:t xml:space="preserve"> określon</w:t>
      </w:r>
      <w:r w:rsidR="002A7CE7">
        <w:t xml:space="preserve">ych </w:t>
      </w:r>
      <w:r w:rsidRPr="001F5513">
        <w:t xml:space="preserve">w </w:t>
      </w:r>
      <w:r w:rsidR="00D25FB3" w:rsidRPr="00D13E09">
        <w:t>§ 1 ust. 2</w:t>
      </w:r>
      <w:r w:rsidR="002A7CE7">
        <w:t xml:space="preserve"> z uwzględnieniem </w:t>
      </w:r>
      <w:r w:rsidR="00D25FB3" w:rsidRPr="00D13E09">
        <w:t xml:space="preserve"> </w:t>
      </w:r>
      <w:r w:rsidR="002A7CE7">
        <w:t xml:space="preserve">wskazanych w </w:t>
      </w:r>
      <w:r w:rsidR="00EE01F3">
        <w:t xml:space="preserve">§ 3 </w:t>
      </w:r>
      <w:r w:rsidR="00C70D75" w:rsidRPr="001F5513">
        <w:t>U</w:t>
      </w:r>
      <w:r w:rsidRPr="001F5513">
        <w:t xml:space="preserve">mowy, Wykonawca zapłaci Zamawiającemu karę umowną w wysokości </w:t>
      </w:r>
      <w:r w:rsidR="00DA50FB" w:rsidRPr="001F5513">
        <w:t>0,2</w:t>
      </w:r>
      <w:r w:rsidRPr="001F5513">
        <w:t>% wynagrodzenia umownego brutto za każdy dzień zwłoki.</w:t>
      </w:r>
    </w:p>
    <w:p w:rsidR="00405A54" w:rsidRPr="001F5513" w:rsidRDefault="00520F91" w:rsidP="00C22CE7">
      <w:pPr>
        <w:pStyle w:val="Tekstpodstawowy"/>
        <w:numPr>
          <w:ilvl w:val="0"/>
          <w:numId w:val="14"/>
        </w:numPr>
        <w:spacing w:after="0" w:line="276" w:lineRule="auto"/>
        <w:jc w:val="both"/>
      </w:pPr>
      <w:r w:rsidRPr="001F5513">
        <w:t xml:space="preserve">Zamawiający może potrącić </w:t>
      </w:r>
      <w:r w:rsidR="0028700F" w:rsidRPr="001F5513">
        <w:t xml:space="preserve">z wynagrodzenia przysługującego Wykonawcy wszelkie </w:t>
      </w:r>
      <w:r w:rsidRPr="001F5513">
        <w:t>należnoś</w:t>
      </w:r>
      <w:r w:rsidR="0028700F" w:rsidRPr="001F5513">
        <w:t>ci</w:t>
      </w:r>
      <w:r w:rsidRPr="001F5513">
        <w:t xml:space="preserve"> z tytułu kar umownych </w:t>
      </w:r>
      <w:r w:rsidR="00E012EA" w:rsidRPr="001F5513">
        <w:t>po uprzednim wezwaniu</w:t>
      </w:r>
      <w:r w:rsidRPr="001F5513">
        <w:t xml:space="preserve"> Wykonawcy do ich zapłaty.</w:t>
      </w:r>
    </w:p>
    <w:p w:rsidR="00405A54" w:rsidRPr="001F5513" w:rsidRDefault="00520F91" w:rsidP="00C22CE7">
      <w:pPr>
        <w:pStyle w:val="Tekstpodstawowy"/>
        <w:numPr>
          <w:ilvl w:val="0"/>
          <w:numId w:val="14"/>
        </w:numPr>
        <w:spacing w:after="0" w:line="276" w:lineRule="auto"/>
        <w:jc w:val="both"/>
      </w:pPr>
      <w:r w:rsidRPr="001F5513">
        <w:t>Zamawiającemu przysługuje prawo do dochodzenia odszkodowania uzupełniającego do</w:t>
      </w:r>
      <w:r w:rsidR="00174D1B" w:rsidRPr="001F5513">
        <w:t> </w:t>
      </w:r>
      <w:r w:rsidRPr="001F5513">
        <w:t>wysokości rzeczywistej poniesionej szkody.</w:t>
      </w:r>
    </w:p>
    <w:p w:rsidR="00B91135" w:rsidRPr="001F5513" w:rsidRDefault="00520F91" w:rsidP="00B91135">
      <w:pPr>
        <w:pStyle w:val="Tekstpodstawowy"/>
        <w:numPr>
          <w:ilvl w:val="0"/>
          <w:numId w:val="14"/>
        </w:numPr>
        <w:spacing w:after="0" w:line="276" w:lineRule="auto"/>
        <w:jc w:val="both"/>
      </w:pPr>
      <w:r w:rsidRPr="001F5513">
        <w:t xml:space="preserve">Zamawiający może odstąpić od </w:t>
      </w:r>
      <w:r w:rsidR="009C06C8" w:rsidRPr="001F5513">
        <w:t>U</w:t>
      </w:r>
      <w:r w:rsidRPr="001F5513">
        <w:t>mowy w szczególności w przypadku nieprzystąpienia do</w:t>
      </w:r>
      <w:r w:rsidR="00174D1B" w:rsidRPr="001F5513">
        <w:t> </w:t>
      </w:r>
      <w:r w:rsidR="009C06C8" w:rsidRPr="001F5513">
        <w:t>wykonania przedmiotu U</w:t>
      </w:r>
      <w:r w:rsidRPr="001F5513">
        <w:t xml:space="preserve">mowy przez Wykonawcę, niewykonania lub nienależytego wykonania </w:t>
      </w:r>
      <w:r w:rsidR="008D2494" w:rsidRPr="001F5513">
        <w:t xml:space="preserve">przedmiotu </w:t>
      </w:r>
      <w:r w:rsidR="009C06C8" w:rsidRPr="001F5513">
        <w:t>U</w:t>
      </w:r>
      <w:r w:rsidRPr="001F5513">
        <w:t xml:space="preserve">mowy przez Wykonawcę. Odstąpienie od </w:t>
      </w:r>
      <w:r w:rsidR="009C06C8" w:rsidRPr="001F5513">
        <w:t>U</w:t>
      </w:r>
      <w:r w:rsidRPr="001F5513">
        <w:t>mowy następuje na</w:t>
      </w:r>
      <w:r w:rsidR="00174D1B" w:rsidRPr="001F5513">
        <w:t> </w:t>
      </w:r>
      <w:r w:rsidRPr="001F5513">
        <w:t xml:space="preserve">piśmie wraz z uzasadnieniem w terminie 30 dni od dnia stwierdzenia okoliczności </w:t>
      </w:r>
      <w:r w:rsidR="009C06C8" w:rsidRPr="001F5513">
        <w:t>stanowiących</w:t>
      </w:r>
      <w:r w:rsidRPr="001F5513">
        <w:t xml:space="preserve"> podstawę odstąpienia.</w:t>
      </w:r>
    </w:p>
    <w:p w:rsidR="00EE01F3" w:rsidRDefault="00EE01F3" w:rsidP="00B91135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AF6D8A" w:rsidRPr="001F5513" w:rsidRDefault="00B6357B" w:rsidP="00B91135">
      <w:pPr>
        <w:suppressAutoHyphens w:val="0"/>
        <w:autoSpaceDN/>
        <w:spacing w:after="0"/>
        <w:jc w:val="center"/>
        <w:textAlignment w:val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§ </w:t>
      </w:r>
      <w:r w:rsidR="00F96867">
        <w:rPr>
          <w:rFonts w:ascii="Times New Roman" w:eastAsia="Times New Roman" w:hAnsi="Times New Roman"/>
          <w:b/>
          <w:sz w:val="24"/>
          <w:szCs w:val="24"/>
          <w:lang w:eastAsia="pl-PL"/>
        </w:rPr>
        <w:t>5</w:t>
      </w:r>
    </w:p>
    <w:p w:rsidR="0022075B" w:rsidRPr="001F5513" w:rsidRDefault="00AF6D8A" w:rsidP="00C22CE7">
      <w:pPr>
        <w:pStyle w:val="Tekstpodstawowy"/>
        <w:numPr>
          <w:ilvl w:val="0"/>
          <w:numId w:val="13"/>
        </w:numPr>
        <w:spacing w:after="0" w:line="276" w:lineRule="auto"/>
        <w:jc w:val="both"/>
      </w:pPr>
      <w:r w:rsidRPr="001F5513">
        <w:t xml:space="preserve">Osobą upoważnioną ze strony Zamawiającego do </w:t>
      </w:r>
      <w:r w:rsidR="0022075B" w:rsidRPr="001F5513">
        <w:t>kontaktów z Wykonawcą w związku</w:t>
      </w:r>
      <w:r w:rsidRPr="001F5513">
        <w:t xml:space="preserve"> z</w:t>
      </w:r>
      <w:r w:rsidR="00174D1B" w:rsidRPr="001F5513">
        <w:t> </w:t>
      </w:r>
      <w:r w:rsidRPr="001F5513">
        <w:t xml:space="preserve">realizacją </w:t>
      </w:r>
      <w:r w:rsidR="0022075B" w:rsidRPr="001F5513">
        <w:t>przedmiotu Umowy jest:</w:t>
      </w:r>
    </w:p>
    <w:p w:rsidR="00AF6D8A" w:rsidRPr="001F5513" w:rsidRDefault="008D2494" w:rsidP="008D2494">
      <w:pPr>
        <w:pStyle w:val="Tekstpodstawowy"/>
        <w:spacing w:after="0" w:line="276" w:lineRule="auto"/>
        <w:ind w:left="357"/>
        <w:jc w:val="both"/>
      </w:pPr>
      <w:r w:rsidRPr="001F5513">
        <w:t>…………………………………………………………</w:t>
      </w:r>
      <w:r w:rsidR="00D437B6" w:rsidRPr="001F5513">
        <w:t>………………………………………………………………</w:t>
      </w:r>
      <w:r w:rsidRPr="001F5513">
        <w:t>………………</w:t>
      </w:r>
      <w:r w:rsidR="008C61F9">
        <w:t>……………………………………………………</w:t>
      </w:r>
    </w:p>
    <w:p w:rsidR="0022075B" w:rsidRPr="001F5513" w:rsidRDefault="00AF6D8A" w:rsidP="00C22CE7">
      <w:pPr>
        <w:pStyle w:val="Tekstpodstawowy"/>
        <w:numPr>
          <w:ilvl w:val="0"/>
          <w:numId w:val="13"/>
        </w:numPr>
        <w:spacing w:after="0" w:line="276" w:lineRule="auto"/>
        <w:jc w:val="both"/>
      </w:pPr>
      <w:r w:rsidRPr="001F5513">
        <w:t>Osobą upoważnioną ze strony Wykonawcy do kontaktów z Zamawiającym w z</w:t>
      </w:r>
      <w:r w:rsidR="0022075B" w:rsidRPr="001F5513">
        <w:t>wiązku z realizacją przedmiotu Umowy jest:</w:t>
      </w:r>
    </w:p>
    <w:p w:rsidR="00AF6D8A" w:rsidRPr="001F5513" w:rsidRDefault="00D437B6" w:rsidP="008D2494">
      <w:pPr>
        <w:pStyle w:val="Tekstpodstawowy"/>
        <w:spacing w:after="0" w:line="276" w:lineRule="auto"/>
        <w:ind w:left="357"/>
        <w:jc w:val="both"/>
      </w:pPr>
      <w:r w:rsidRPr="001F5513">
        <w:t>……………………………………………………………………………………………………………………..</w:t>
      </w:r>
      <w:r w:rsidR="00AF6D8A" w:rsidRPr="001F5513">
        <w:t>………………</w:t>
      </w:r>
      <w:r w:rsidR="008D2494" w:rsidRPr="001F5513">
        <w:t>…</w:t>
      </w:r>
      <w:r w:rsidR="008C61F9">
        <w:t>…………………………………………………….</w:t>
      </w:r>
    </w:p>
    <w:p w:rsidR="003C2128" w:rsidRDefault="00AF6D8A" w:rsidP="009306E5">
      <w:pPr>
        <w:pStyle w:val="Tekstpodstawowy"/>
        <w:numPr>
          <w:ilvl w:val="0"/>
          <w:numId w:val="13"/>
        </w:numPr>
        <w:spacing w:after="0" w:line="276" w:lineRule="auto"/>
        <w:jc w:val="both"/>
      </w:pPr>
      <w:r w:rsidRPr="001F5513">
        <w:t>Zmiana osób</w:t>
      </w:r>
      <w:r w:rsidR="0022075B" w:rsidRPr="001F5513">
        <w:t xml:space="preserve"> wyznaczonych do kontaktów</w:t>
      </w:r>
      <w:r w:rsidRPr="001F5513">
        <w:t xml:space="preserve"> nie stanowi zmiany </w:t>
      </w:r>
      <w:r w:rsidR="0022075B" w:rsidRPr="001F5513">
        <w:t>postanowień U</w:t>
      </w:r>
      <w:r w:rsidRPr="001F5513">
        <w:t>mowy</w:t>
      </w:r>
      <w:r w:rsidR="00F96867">
        <w:t>.</w:t>
      </w:r>
    </w:p>
    <w:p w:rsidR="00D81FE1" w:rsidRPr="00D13E09" w:rsidRDefault="00F96867" w:rsidP="009306E5">
      <w:pPr>
        <w:pStyle w:val="Tekstpodstawowy"/>
        <w:numPr>
          <w:ilvl w:val="0"/>
          <w:numId w:val="13"/>
        </w:numPr>
        <w:spacing w:after="0" w:line="276" w:lineRule="auto"/>
        <w:jc w:val="both"/>
      </w:pPr>
      <w:r w:rsidRPr="00D13E09">
        <w:lastRenderedPageBreak/>
        <w:t xml:space="preserve">Zmiana osób do kontaktu nastąpi drogą mailową na adresy wskazane </w:t>
      </w:r>
      <w:r w:rsidR="00D13E09" w:rsidRPr="00D13E09">
        <w:t xml:space="preserve"> w § 5 </w:t>
      </w:r>
      <w:r w:rsidRPr="00D13E09">
        <w:t>ust. 1 lub 2.</w:t>
      </w:r>
    </w:p>
    <w:p w:rsidR="00227A50" w:rsidRPr="001F5513" w:rsidRDefault="00227A50" w:rsidP="00B91135">
      <w:pPr>
        <w:suppressAutoHyphens w:val="0"/>
        <w:autoSpaceDN/>
        <w:spacing w:after="0"/>
        <w:jc w:val="center"/>
        <w:textAlignment w:val="auto"/>
        <w:rPr>
          <w:rFonts w:ascii="Times New Roman" w:eastAsia="TimesNewRoman" w:hAnsi="Times New Roman"/>
          <w:b/>
          <w:sz w:val="24"/>
          <w:szCs w:val="24"/>
          <w:lang w:eastAsia="pl-PL"/>
        </w:rPr>
      </w:pPr>
    </w:p>
    <w:p w:rsidR="0022075B" w:rsidRDefault="00AF6D8A" w:rsidP="00B91135">
      <w:pPr>
        <w:suppressAutoHyphens w:val="0"/>
        <w:autoSpaceDN/>
        <w:spacing w:after="0"/>
        <w:jc w:val="center"/>
        <w:textAlignment w:val="auto"/>
        <w:rPr>
          <w:rFonts w:ascii="Times New Roman" w:eastAsia="TimesNewRoman" w:hAnsi="Times New Roman"/>
          <w:b/>
          <w:sz w:val="24"/>
          <w:szCs w:val="24"/>
          <w:lang w:eastAsia="pl-PL"/>
        </w:rPr>
      </w:pPr>
      <w:r w:rsidRPr="001F5513">
        <w:rPr>
          <w:rFonts w:ascii="Times New Roman" w:eastAsia="TimesNewRoman" w:hAnsi="Times New Roman"/>
          <w:b/>
          <w:sz w:val="24"/>
          <w:szCs w:val="24"/>
          <w:lang w:eastAsia="pl-PL"/>
        </w:rPr>
        <w:t xml:space="preserve">§ </w:t>
      </w:r>
      <w:r w:rsidR="00F96867">
        <w:rPr>
          <w:rFonts w:ascii="Times New Roman" w:eastAsia="TimesNewRoman" w:hAnsi="Times New Roman"/>
          <w:b/>
          <w:sz w:val="24"/>
          <w:szCs w:val="24"/>
          <w:lang w:eastAsia="pl-PL"/>
        </w:rPr>
        <w:t>6</w:t>
      </w:r>
    </w:p>
    <w:p w:rsidR="00EE01F3" w:rsidRPr="00C236FB" w:rsidRDefault="00EE01F3" w:rsidP="00EE01F3">
      <w:pPr>
        <w:pStyle w:val="Akapitzlist"/>
        <w:numPr>
          <w:ilvl w:val="0"/>
          <w:numId w:val="20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C236FB">
        <w:rPr>
          <w:rFonts w:ascii="Times New Roman" w:eastAsia="Times New Roman" w:hAnsi="Times New Roman"/>
          <w:bCs/>
          <w:sz w:val="24"/>
          <w:szCs w:val="24"/>
          <w:lang w:eastAsia="pl-PL"/>
        </w:rPr>
        <w:t>Zamawiający nie przewiduje istotnych zmian warunków niniejszej.</w:t>
      </w:r>
    </w:p>
    <w:p w:rsidR="00F54307" w:rsidRPr="007F38EF" w:rsidRDefault="00520F91" w:rsidP="00EE01F3">
      <w:pPr>
        <w:pStyle w:val="Akapitzlist"/>
        <w:numPr>
          <w:ilvl w:val="0"/>
          <w:numId w:val="20"/>
        </w:num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C236F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Każda </w:t>
      </w:r>
      <w:r w:rsidR="00EE01F3" w:rsidRPr="00C236F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nieistotna </w:t>
      </w:r>
      <w:r w:rsidRPr="00C236F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zmiana postanowień </w:t>
      </w:r>
      <w:r w:rsidR="00391BE7" w:rsidRPr="00C236FB">
        <w:rPr>
          <w:rFonts w:ascii="Times New Roman" w:eastAsia="Times New Roman" w:hAnsi="Times New Roman"/>
          <w:bCs/>
          <w:sz w:val="24"/>
          <w:szCs w:val="24"/>
          <w:lang w:eastAsia="pl-PL"/>
        </w:rPr>
        <w:t>U</w:t>
      </w:r>
      <w:r w:rsidRPr="00C236F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mowy wymaga formy </w:t>
      </w:r>
      <w:r w:rsidR="0022075B" w:rsidRPr="00C236F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pisemnego </w:t>
      </w:r>
      <w:r w:rsidRPr="00C236FB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aneksu do </w:t>
      </w:r>
      <w:r w:rsidR="0022075B" w:rsidRPr="007F38EF">
        <w:rPr>
          <w:rFonts w:ascii="Times New Roman" w:eastAsia="Times New Roman" w:hAnsi="Times New Roman"/>
          <w:bCs/>
          <w:sz w:val="24"/>
          <w:szCs w:val="24"/>
          <w:lang w:eastAsia="pl-PL"/>
        </w:rPr>
        <w:t>U</w:t>
      </w:r>
      <w:r w:rsidRPr="007F38EF">
        <w:rPr>
          <w:rFonts w:ascii="Times New Roman" w:eastAsia="Times New Roman" w:hAnsi="Times New Roman"/>
          <w:bCs/>
          <w:sz w:val="24"/>
          <w:szCs w:val="24"/>
          <w:lang w:eastAsia="pl-PL"/>
        </w:rPr>
        <w:t>mowy</w:t>
      </w:r>
      <w:r w:rsidR="00587DCD" w:rsidRPr="007F38EF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pod</w:t>
      </w:r>
      <w:r w:rsidR="00174D1B" w:rsidRPr="007F38EF">
        <w:rPr>
          <w:rFonts w:ascii="Times New Roman" w:eastAsia="Times New Roman" w:hAnsi="Times New Roman"/>
          <w:bCs/>
          <w:sz w:val="24"/>
          <w:szCs w:val="24"/>
          <w:lang w:eastAsia="pl-PL"/>
        </w:rPr>
        <w:t> </w:t>
      </w:r>
      <w:r w:rsidR="00587DCD" w:rsidRPr="007F38EF">
        <w:rPr>
          <w:rFonts w:ascii="Times New Roman" w:eastAsia="Times New Roman" w:hAnsi="Times New Roman"/>
          <w:bCs/>
          <w:sz w:val="24"/>
          <w:szCs w:val="24"/>
          <w:lang w:eastAsia="pl-PL"/>
        </w:rPr>
        <w:t>rygorem nieważności</w:t>
      </w:r>
      <w:r w:rsidRPr="007F38EF"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</w:p>
    <w:p w:rsidR="00520F91" w:rsidRPr="001F5513" w:rsidRDefault="00B6357B" w:rsidP="00B91135">
      <w:pPr>
        <w:widowControl w:val="0"/>
        <w:autoSpaceDN/>
        <w:spacing w:after="0"/>
        <w:jc w:val="center"/>
        <w:textAlignment w:val="auto"/>
        <w:rPr>
          <w:rFonts w:ascii="Times New Roman" w:eastAsia="Lucida Sans Unicode" w:hAnsi="Times New Roman"/>
          <w:b/>
          <w:sz w:val="24"/>
          <w:szCs w:val="24"/>
          <w:lang w:eastAsia="pl-PL"/>
        </w:rPr>
      </w:pPr>
      <w:r w:rsidRPr="00B9041F">
        <w:rPr>
          <w:rFonts w:ascii="Times New Roman" w:eastAsia="Lucida Sans Unicode" w:hAnsi="Times New Roman"/>
          <w:b/>
          <w:sz w:val="24"/>
          <w:szCs w:val="24"/>
          <w:lang w:eastAsia="pl-PL"/>
        </w:rPr>
        <w:t xml:space="preserve">§ </w:t>
      </w:r>
      <w:r w:rsidR="00F96867" w:rsidRPr="00B9041F">
        <w:rPr>
          <w:rFonts w:ascii="Times New Roman" w:eastAsia="Lucida Sans Unicode" w:hAnsi="Times New Roman"/>
          <w:b/>
          <w:sz w:val="24"/>
          <w:szCs w:val="24"/>
          <w:lang w:eastAsia="pl-PL"/>
        </w:rPr>
        <w:t>7</w:t>
      </w:r>
    </w:p>
    <w:p w:rsidR="00520F91" w:rsidRDefault="00520F91" w:rsidP="007B4580">
      <w:pPr>
        <w:widowControl w:val="0"/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W sprawach nieuregulowanych w </w:t>
      </w:r>
      <w:r w:rsidR="00391BE7" w:rsidRPr="001F5513">
        <w:rPr>
          <w:rFonts w:ascii="Times New Roman" w:eastAsia="Times New Roman" w:hAnsi="Times New Roman"/>
          <w:bCs/>
          <w:sz w:val="24"/>
          <w:szCs w:val="24"/>
          <w:lang w:eastAsia="pl-PL"/>
        </w:rPr>
        <w:t>U</w:t>
      </w:r>
      <w:r w:rsidRPr="001F5513">
        <w:rPr>
          <w:rFonts w:ascii="Times New Roman" w:eastAsia="Times New Roman" w:hAnsi="Times New Roman"/>
          <w:bCs/>
          <w:sz w:val="24"/>
          <w:szCs w:val="24"/>
          <w:lang w:eastAsia="pl-PL"/>
        </w:rPr>
        <w:t>mowie zastosowanie znajdują przepisy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 Kodeksu Cywilnego.</w:t>
      </w:r>
    </w:p>
    <w:p w:rsidR="008C61F9" w:rsidRPr="001F5513" w:rsidRDefault="008C61F9" w:rsidP="007B4580">
      <w:pPr>
        <w:widowControl w:val="0"/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520F91" w:rsidRPr="001F5513" w:rsidRDefault="00B6357B" w:rsidP="00B91135">
      <w:pPr>
        <w:suppressAutoHyphens w:val="0"/>
        <w:autoSpaceDE w:val="0"/>
        <w:adjustRightInd w:val="0"/>
        <w:spacing w:after="0"/>
        <w:jc w:val="center"/>
        <w:textAlignment w:val="auto"/>
        <w:rPr>
          <w:rFonts w:ascii="Times New Roman" w:eastAsia="TimesNewRoman" w:hAnsi="Times New Roman"/>
          <w:b/>
          <w:sz w:val="24"/>
          <w:szCs w:val="24"/>
          <w:lang w:eastAsia="pl-PL"/>
        </w:rPr>
      </w:pPr>
      <w:r w:rsidRPr="001F5513">
        <w:rPr>
          <w:rFonts w:ascii="Times New Roman" w:eastAsia="TimesNewRoman" w:hAnsi="Times New Roman"/>
          <w:b/>
          <w:sz w:val="24"/>
          <w:szCs w:val="24"/>
          <w:lang w:eastAsia="pl-PL"/>
        </w:rPr>
        <w:t xml:space="preserve">§ </w:t>
      </w:r>
      <w:r w:rsidR="00F96867">
        <w:rPr>
          <w:rFonts w:ascii="Times New Roman" w:eastAsia="TimesNewRoman" w:hAnsi="Times New Roman"/>
          <w:b/>
          <w:sz w:val="24"/>
          <w:szCs w:val="24"/>
          <w:lang w:eastAsia="pl-PL"/>
        </w:rPr>
        <w:t>8</w:t>
      </w:r>
    </w:p>
    <w:p w:rsidR="00587DCD" w:rsidRDefault="00520F91" w:rsidP="00B91135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Ewentualne spory wynikłe z </w:t>
      </w:r>
      <w:r w:rsidR="00391BE7" w:rsidRPr="001F5513">
        <w:rPr>
          <w:rFonts w:ascii="Times New Roman" w:eastAsia="Times New Roman" w:hAnsi="Times New Roman"/>
          <w:bCs/>
          <w:sz w:val="24"/>
          <w:szCs w:val="24"/>
          <w:lang w:eastAsia="pl-PL"/>
        </w:rPr>
        <w:t>U</w:t>
      </w:r>
      <w:r w:rsidRPr="001F5513">
        <w:rPr>
          <w:rFonts w:ascii="Times New Roman" w:eastAsia="Times New Roman" w:hAnsi="Times New Roman"/>
          <w:bCs/>
          <w:sz w:val="24"/>
          <w:szCs w:val="24"/>
          <w:lang w:eastAsia="pl-PL"/>
        </w:rPr>
        <w:t>mowy rozstrzygane będą przez sąd właściwy dla miejsca siedziby Zamawiającego.</w:t>
      </w:r>
    </w:p>
    <w:p w:rsidR="008C61F9" w:rsidRPr="001F5513" w:rsidRDefault="008C61F9" w:rsidP="00B91135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bCs/>
          <w:sz w:val="24"/>
          <w:szCs w:val="24"/>
          <w:lang w:eastAsia="pl-PL"/>
        </w:rPr>
      </w:pPr>
    </w:p>
    <w:p w:rsidR="00520F91" w:rsidRPr="001F5513" w:rsidRDefault="00B6357B" w:rsidP="00B91135">
      <w:pPr>
        <w:suppressAutoHyphens w:val="0"/>
        <w:autoSpaceDE w:val="0"/>
        <w:adjustRightInd w:val="0"/>
        <w:spacing w:after="0"/>
        <w:jc w:val="center"/>
        <w:textAlignment w:val="auto"/>
        <w:rPr>
          <w:rFonts w:ascii="Times New Roman" w:eastAsia="TimesNewRoman" w:hAnsi="Times New Roman"/>
          <w:b/>
          <w:sz w:val="24"/>
          <w:szCs w:val="24"/>
          <w:lang w:eastAsia="pl-PL"/>
        </w:rPr>
      </w:pPr>
      <w:r w:rsidRPr="001F5513">
        <w:rPr>
          <w:rFonts w:ascii="Times New Roman" w:eastAsia="TimesNewRoman" w:hAnsi="Times New Roman"/>
          <w:b/>
          <w:sz w:val="24"/>
          <w:szCs w:val="24"/>
          <w:lang w:eastAsia="pl-PL"/>
        </w:rPr>
        <w:t xml:space="preserve">§ </w:t>
      </w:r>
      <w:r w:rsidR="00F96867">
        <w:rPr>
          <w:rFonts w:ascii="Times New Roman" w:eastAsia="TimesNewRoman" w:hAnsi="Times New Roman"/>
          <w:b/>
          <w:sz w:val="24"/>
          <w:szCs w:val="24"/>
          <w:lang w:eastAsia="pl-PL"/>
        </w:rPr>
        <w:t>9</w:t>
      </w:r>
    </w:p>
    <w:p w:rsidR="00AC5CD7" w:rsidRDefault="00520F91" w:rsidP="00B91135">
      <w:pPr>
        <w:suppressAutoHyphens w:val="0"/>
        <w:overflowPunct w:val="0"/>
        <w:autoSpaceDE w:val="0"/>
        <w:adjustRightInd w:val="0"/>
        <w:spacing w:after="0"/>
        <w:jc w:val="both"/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  <w:t>Zamawiający ubiega się o finansowanie przedmiotu zamówienia ze środków Europejskiego Funduszu Społecznego w ramach Pomocy Technicznej Regionalnego Programu Operacyjnego Województwa Lubelskiego na lata 2014-2020.</w:t>
      </w:r>
    </w:p>
    <w:p w:rsidR="008C61F9" w:rsidRPr="001F5513" w:rsidRDefault="008C61F9" w:rsidP="00B91135">
      <w:pPr>
        <w:suppressAutoHyphens w:val="0"/>
        <w:overflowPunct w:val="0"/>
        <w:autoSpaceDE w:val="0"/>
        <w:adjustRightInd w:val="0"/>
        <w:spacing w:after="0"/>
        <w:jc w:val="both"/>
        <w:rPr>
          <w:rFonts w:ascii="Times New Roman" w:eastAsia="Times New Roman" w:hAnsi="Times New Roman"/>
          <w:bCs/>
          <w:noProof/>
          <w:sz w:val="24"/>
          <w:szCs w:val="24"/>
          <w:lang w:eastAsia="pl-PL"/>
        </w:rPr>
      </w:pPr>
    </w:p>
    <w:p w:rsidR="00520F91" w:rsidRPr="001F5513" w:rsidRDefault="00B6357B" w:rsidP="00B91135">
      <w:pPr>
        <w:suppressAutoHyphens w:val="0"/>
        <w:autoSpaceDE w:val="0"/>
        <w:adjustRightInd w:val="0"/>
        <w:spacing w:after="0"/>
        <w:jc w:val="center"/>
        <w:textAlignment w:val="auto"/>
        <w:rPr>
          <w:rFonts w:ascii="Times New Roman" w:eastAsia="TimesNewRoman" w:hAnsi="Times New Roman"/>
          <w:b/>
          <w:sz w:val="24"/>
          <w:szCs w:val="24"/>
          <w:lang w:eastAsia="pl-PL"/>
        </w:rPr>
      </w:pPr>
      <w:r w:rsidRPr="001F5513">
        <w:rPr>
          <w:rFonts w:ascii="Times New Roman" w:eastAsia="TimesNewRoman" w:hAnsi="Times New Roman"/>
          <w:b/>
          <w:sz w:val="24"/>
          <w:szCs w:val="24"/>
          <w:lang w:eastAsia="pl-PL"/>
        </w:rPr>
        <w:t>§ 1</w:t>
      </w:r>
      <w:r w:rsidR="00F96867">
        <w:rPr>
          <w:rFonts w:ascii="Times New Roman" w:eastAsia="TimesNewRoman" w:hAnsi="Times New Roman"/>
          <w:b/>
          <w:sz w:val="24"/>
          <w:szCs w:val="24"/>
          <w:lang w:eastAsia="pl-PL"/>
        </w:rPr>
        <w:t>0</w:t>
      </w:r>
    </w:p>
    <w:p w:rsidR="00520F91" w:rsidRPr="001F5513" w:rsidRDefault="00520F91" w:rsidP="00E77374">
      <w:pPr>
        <w:suppressAutoHyphens w:val="0"/>
        <w:autoSpaceDN/>
        <w:spacing w:after="0"/>
        <w:jc w:val="both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t xml:space="preserve">Umowę sporządzono w dwóch jednobrzmiących egzemplarzach, po jednym dla każdej </w:t>
      </w:r>
      <w:r w:rsidRPr="001F5513">
        <w:rPr>
          <w:rFonts w:ascii="Times New Roman" w:eastAsia="Times New Roman" w:hAnsi="Times New Roman"/>
          <w:sz w:val="24"/>
          <w:szCs w:val="24"/>
          <w:lang w:eastAsia="pl-PL"/>
        </w:rPr>
        <w:br/>
        <w:t>ze Stron.</w:t>
      </w:r>
    </w:p>
    <w:p w:rsidR="00B34B79" w:rsidRPr="001F5513" w:rsidRDefault="00B34B79" w:rsidP="00E77374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B34B79" w:rsidRPr="001F5513" w:rsidRDefault="00B34B79" w:rsidP="00E77374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BD4351" w:rsidRDefault="00F96867" w:rsidP="0022219D">
      <w:pPr>
        <w:suppressAutoHyphens w:val="0"/>
        <w:autoSpaceDE w:val="0"/>
        <w:adjustRightInd w:val="0"/>
        <w:spacing w:after="0"/>
        <w:jc w:val="center"/>
        <w:textAlignment w:val="auto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Wykonawca</w:t>
      </w:r>
      <w:r w:rsidR="009949ED"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9949ED"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9949ED"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9949ED"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9949ED"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="009949ED" w:rsidRPr="001F5513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>Zamawiający</w:t>
      </w:r>
    </w:p>
    <w:p w:rsidR="0043674A" w:rsidRDefault="0043674A" w:rsidP="0043674A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43674A" w:rsidRDefault="0043674A" w:rsidP="0043674A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43674A" w:rsidRDefault="0043674A" w:rsidP="0043674A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43674A" w:rsidRDefault="0043674A" w:rsidP="0043674A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Cs/>
          <w:sz w:val="20"/>
          <w:szCs w:val="20"/>
          <w:u w:val="single"/>
          <w:lang w:eastAsia="pl-PL"/>
        </w:rPr>
      </w:pPr>
    </w:p>
    <w:p w:rsidR="0043674A" w:rsidRDefault="0043674A" w:rsidP="0043674A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Cs/>
          <w:sz w:val="20"/>
          <w:szCs w:val="20"/>
          <w:u w:val="single"/>
          <w:lang w:eastAsia="pl-PL"/>
        </w:rPr>
      </w:pPr>
    </w:p>
    <w:p w:rsidR="0043674A" w:rsidRDefault="0043674A" w:rsidP="0043674A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Cs/>
          <w:sz w:val="20"/>
          <w:szCs w:val="20"/>
          <w:u w:val="single"/>
          <w:lang w:eastAsia="pl-PL"/>
        </w:rPr>
      </w:pPr>
    </w:p>
    <w:p w:rsidR="0043674A" w:rsidRDefault="0043674A" w:rsidP="0043674A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Cs/>
          <w:sz w:val="20"/>
          <w:szCs w:val="20"/>
          <w:u w:val="single"/>
          <w:lang w:eastAsia="pl-PL"/>
        </w:rPr>
      </w:pPr>
    </w:p>
    <w:p w:rsidR="0043674A" w:rsidRPr="0043674A" w:rsidRDefault="0043674A" w:rsidP="0043674A">
      <w:p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Cs/>
          <w:sz w:val="20"/>
          <w:szCs w:val="20"/>
          <w:u w:val="single"/>
          <w:lang w:eastAsia="pl-PL"/>
        </w:rPr>
      </w:pPr>
      <w:r w:rsidRPr="0043674A">
        <w:rPr>
          <w:rFonts w:ascii="Times New Roman" w:eastAsia="Times New Roman" w:hAnsi="Times New Roman"/>
          <w:bCs/>
          <w:sz w:val="20"/>
          <w:szCs w:val="20"/>
          <w:u w:val="single"/>
          <w:lang w:eastAsia="pl-PL"/>
        </w:rPr>
        <w:t>Załączniki do Umowy:</w:t>
      </w:r>
    </w:p>
    <w:p w:rsidR="0043674A" w:rsidRDefault="0043674A" w:rsidP="0043674A">
      <w:pPr>
        <w:pStyle w:val="Akapitzlist"/>
        <w:numPr>
          <w:ilvl w:val="0"/>
          <w:numId w:val="19"/>
        </w:num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Cs/>
          <w:sz w:val="20"/>
          <w:szCs w:val="20"/>
          <w:lang w:eastAsia="pl-PL"/>
        </w:rPr>
      </w:pPr>
      <w:r w:rsidRPr="0043674A">
        <w:rPr>
          <w:rFonts w:ascii="Times New Roman" w:eastAsia="Times New Roman" w:hAnsi="Times New Roman"/>
          <w:bCs/>
          <w:sz w:val="20"/>
          <w:szCs w:val="20"/>
          <w:lang w:eastAsia="pl-PL"/>
        </w:rPr>
        <w:t>Opis przedmiotu zamówienia.</w:t>
      </w:r>
    </w:p>
    <w:p w:rsidR="006D24D5" w:rsidRPr="0043674A" w:rsidRDefault="006D24D5" w:rsidP="0043674A">
      <w:pPr>
        <w:pStyle w:val="Akapitzlist"/>
        <w:numPr>
          <w:ilvl w:val="0"/>
          <w:numId w:val="19"/>
        </w:numPr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Cs/>
          <w:sz w:val="20"/>
          <w:szCs w:val="20"/>
          <w:lang w:eastAsia="pl-PL"/>
        </w:rPr>
      </w:pPr>
      <w:r>
        <w:rPr>
          <w:rFonts w:ascii="Times New Roman" w:eastAsia="Times New Roman" w:hAnsi="Times New Roman"/>
          <w:bCs/>
          <w:sz w:val="20"/>
          <w:szCs w:val="20"/>
          <w:lang w:eastAsia="pl-PL"/>
        </w:rPr>
        <w:t>Protokół zdawczo – odbiorczy.</w:t>
      </w:r>
    </w:p>
    <w:p w:rsidR="0043674A" w:rsidRPr="0043674A" w:rsidRDefault="0043674A" w:rsidP="00D13E09">
      <w:pPr>
        <w:pStyle w:val="Akapitzlist"/>
        <w:suppressAutoHyphens w:val="0"/>
        <w:autoSpaceDE w:val="0"/>
        <w:adjustRightInd w:val="0"/>
        <w:spacing w:after="0"/>
        <w:textAlignment w:val="auto"/>
        <w:outlineLvl w:val="0"/>
        <w:rPr>
          <w:rFonts w:ascii="Times New Roman" w:eastAsia="Times New Roman" w:hAnsi="Times New Roman"/>
          <w:bCs/>
          <w:sz w:val="20"/>
          <w:szCs w:val="20"/>
          <w:lang w:eastAsia="pl-PL"/>
        </w:rPr>
      </w:pPr>
    </w:p>
    <w:sectPr w:rsidR="0043674A" w:rsidRPr="0043674A" w:rsidSect="00A22751">
      <w:headerReference w:type="default" r:id="rId8"/>
      <w:footerReference w:type="default" r:id="rId9"/>
      <w:pgSz w:w="11906" w:h="16838"/>
      <w:pgMar w:top="2268" w:right="1417" w:bottom="1985" w:left="1276" w:header="708" w:footer="5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0257" w:rsidRDefault="00450257" w:rsidP="00EE7D7D">
      <w:r>
        <w:separator/>
      </w:r>
    </w:p>
  </w:endnote>
  <w:endnote w:type="continuationSeparator" w:id="0">
    <w:p w:rsidR="00450257" w:rsidRDefault="00450257" w:rsidP="00EE7D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">
    <w:altName w:val="MS Mincho"/>
    <w:charset w:val="80"/>
    <w:family w:val="auto"/>
    <w:pitch w:val="default"/>
    <w:sig w:usb0="00000001" w:usb1="08070000" w:usb2="00000010" w:usb3="00000000" w:csb0="0002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7D7D" w:rsidRPr="00EE7D7D" w:rsidRDefault="00A22751" w:rsidP="003749E5">
    <w:pPr>
      <w:autoSpaceDE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>
          <wp:extent cx="5849620" cy="60318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0257" w:rsidRDefault="00450257" w:rsidP="00EE7D7D">
      <w:r>
        <w:separator/>
      </w:r>
    </w:p>
  </w:footnote>
  <w:footnote w:type="continuationSeparator" w:id="0">
    <w:p w:rsidR="00450257" w:rsidRDefault="00450257" w:rsidP="00EE7D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00E" w:rsidRDefault="00067EE1" w:rsidP="00C3662C">
    <w:pPr>
      <w:spacing w:after="0" w:line="240" w:lineRule="auto"/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3662C">
    <w:pPr>
      <w:spacing w:after="0" w:line="240" w:lineRule="auto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3662C">
    <w:pPr>
      <w:spacing w:after="0" w:line="240" w:lineRule="auto"/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3662C">
    <w:pPr>
      <w:spacing w:after="0" w:line="240" w:lineRule="auto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e-</w:t>
    </w:r>
    <w:proofErr w:type="spellStart"/>
    <w:r>
      <w:rPr>
        <w:rFonts w:ascii="Arial" w:hAnsi="Arial" w:cs="Arial"/>
        <w:sz w:val="16"/>
        <w:lang w:val="de-DE"/>
      </w:rPr>
      <w:t>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r w:rsidR="00C64274" w:rsidRPr="00025080">
      <w:rPr>
        <w:rFonts w:ascii="Arial" w:hAnsi="Arial" w:cs="Arial"/>
        <w:sz w:val="16"/>
        <w:lang w:val="de-DE"/>
      </w:rPr>
      <w:t>lawp@lubelskie.pl</w:t>
    </w:r>
  </w:p>
  <w:p w:rsidR="00C64274" w:rsidRDefault="00C64274" w:rsidP="00C3662C">
    <w:pPr>
      <w:spacing w:after="0" w:line="240" w:lineRule="auto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3662C">
    <w:pPr>
      <w:spacing w:after="0" w:line="240" w:lineRule="auto"/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3C29AA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>
        <v:line id="Line 3" o:spid="_x0000_s4097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22E56"/>
    <w:multiLevelType w:val="multilevel"/>
    <w:tmpl w:val="CD28EFDC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AB734CB"/>
    <w:multiLevelType w:val="hybridMultilevel"/>
    <w:tmpl w:val="F58E0C8E"/>
    <w:lvl w:ilvl="0" w:tplc="04150017">
      <w:start w:val="1"/>
      <w:numFmt w:val="lowerLetter"/>
      <w:lvlText w:val="%1)"/>
      <w:lvlJc w:val="left"/>
      <w:pPr>
        <w:tabs>
          <w:tab w:val="num" w:pos="757"/>
        </w:tabs>
        <w:ind w:left="75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4C00862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D91434"/>
    <w:multiLevelType w:val="hybridMultilevel"/>
    <w:tmpl w:val="42AAC1C0"/>
    <w:lvl w:ilvl="0" w:tplc="92DEF01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B701B3D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670988"/>
    <w:multiLevelType w:val="multilevel"/>
    <w:tmpl w:val="10529E3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">
    <w:nsid w:val="34624876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5245E7D"/>
    <w:multiLevelType w:val="hybridMultilevel"/>
    <w:tmpl w:val="487899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9C3524"/>
    <w:multiLevelType w:val="multilevel"/>
    <w:tmpl w:val="BD6A4034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3D011136"/>
    <w:multiLevelType w:val="hybridMultilevel"/>
    <w:tmpl w:val="7CF65908"/>
    <w:lvl w:ilvl="0" w:tplc="E4FE65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B26F65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B70450C"/>
    <w:multiLevelType w:val="hybridMultilevel"/>
    <w:tmpl w:val="CCCC2CB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0B61CFD"/>
    <w:multiLevelType w:val="hybridMultilevel"/>
    <w:tmpl w:val="C054CB6C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B78543E"/>
    <w:multiLevelType w:val="hybridMultilevel"/>
    <w:tmpl w:val="B6E2A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AF0EFE"/>
    <w:multiLevelType w:val="hybridMultilevel"/>
    <w:tmpl w:val="EF7C16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0775B2"/>
    <w:multiLevelType w:val="hybridMultilevel"/>
    <w:tmpl w:val="063EC09A"/>
    <w:lvl w:ilvl="0" w:tplc="ECCCD7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34A03FE2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2" w:tplc="2946DBA0">
      <w:start w:val="2"/>
      <w:numFmt w:val="decimal"/>
      <w:lvlText w:val="%3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3" w:tplc="7D76B010">
      <w:start w:val="1"/>
      <w:numFmt w:val="decimal"/>
      <w:lvlText w:val="%4)"/>
      <w:lvlJc w:val="left"/>
      <w:pPr>
        <w:tabs>
          <w:tab w:val="num" w:pos="737"/>
        </w:tabs>
        <w:ind w:left="737" w:hanging="380"/>
      </w:pPr>
      <w:rPr>
        <w:rFonts w:hint="default"/>
      </w:rPr>
    </w:lvl>
    <w:lvl w:ilvl="4" w:tplc="5C22F2DC">
      <w:start w:val="6"/>
      <w:numFmt w:val="decimal"/>
      <w:lvlText w:val="%5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4F2726C"/>
    <w:multiLevelType w:val="multilevel"/>
    <w:tmpl w:val="10529E3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65F77230"/>
    <w:multiLevelType w:val="hybridMultilevel"/>
    <w:tmpl w:val="487899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7D816E7"/>
    <w:multiLevelType w:val="hybridMultilevel"/>
    <w:tmpl w:val="92D220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E644B02"/>
    <w:multiLevelType w:val="hybridMultilevel"/>
    <w:tmpl w:val="487899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0"/>
  </w:num>
  <w:num w:numId="3">
    <w:abstractNumId w:val="18"/>
  </w:num>
  <w:num w:numId="4">
    <w:abstractNumId w:val="7"/>
  </w:num>
  <w:num w:numId="5">
    <w:abstractNumId w:val="1"/>
  </w:num>
  <w:num w:numId="6">
    <w:abstractNumId w:val="9"/>
  </w:num>
  <w:num w:numId="7">
    <w:abstractNumId w:val="8"/>
  </w:num>
  <w:num w:numId="8">
    <w:abstractNumId w:val="5"/>
  </w:num>
  <w:num w:numId="9">
    <w:abstractNumId w:val="17"/>
  </w:num>
  <w:num w:numId="10">
    <w:abstractNumId w:val="16"/>
  </w:num>
  <w:num w:numId="11">
    <w:abstractNumId w:val="2"/>
  </w:num>
  <w:num w:numId="12">
    <w:abstractNumId w:val="6"/>
  </w:num>
  <w:num w:numId="13">
    <w:abstractNumId w:val="12"/>
  </w:num>
  <w:num w:numId="14">
    <w:abstractNumId w:val="4"/>
  </w:num>
  <w:num w:numId="15">
    <w:abstractNumId w:val="15"/>
  </w:num>
  <w:num w:numId="16">
    <w:abstractNumId w:val="19"/>
  </w:num>
  <w:num w:numId="17">
    <w:abstractNumId w:val="11"/>
  </w:num>
  <w:num w:numId="18">
    <w:abstractNumId w:val="13"/>
  </w:num>
  <w:num w:numId="19">
    <w:abstractNumId w:val="14"/>
  </w:num>
  <w:num w:numId="2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97AA4"/>
    <w:rsid w:val="00012E2C"/>
    <w:rsid w:val="00022C61"/>
    <w:rsid w:val="00025080"/>
    <w:rsid w:val="000254A8"/>
    <w:rsid w:val="00025E74"/>
    <w:rsid w:val="00027064"/>
    <w:rsid w:val="00030213"/>
    <w:rsid w:val="00041880"/>
    <w:rsid w:val="000473D4"/>
    <w:rsid w:val="0004773A"/>
    <w:rsid w:val="0005133D"/>
    <w:rsid w:val="00056C7E"/>
    <w:rsid w:val="00060929"/>
    <w:rsid w:val="0006138B"/>
    <w:rsid w:val="00067EE1"/>
    <w:rsid w:val="00080345"/>
    <w:rsid w:val="00080A29"/>
    <w:rsid w:val="00087853"/>
    <w:rsid w:val="000B2FF2"/>
    <w:rsid w:val="000B4DB9"/>
    <w:rsid w:val="000B7E9F"/>
    <w:rsid w:val="000C690B"/>
    <w:rsid w:val="000C6BFB"/>
    <w:rsid w:val="000C74C9"/>
    <w:rsid w:val="000D31A8"/>
    <w:rsid w:val="000E4546"/>
    <w:rsid w:val="000E7D2D"/>
    <w:rsid w:val="00102423"/>
    <w:rsid w:val="00106939"/>
    <w:rsid w:val="00114145"/>
    <w:rsid w:val="001218D1"/>
    <w:rsid w:val="0012387D"/>
    <w:rsid w:val="00132D5B"/>
    <w:rsid w:val="0013643D"/>
    <w:rsid w:val="00143024"/>
    <w:rsid w:val="00164DE7"/>
    <w:rsid w:val="001673C6"/>
    <w:rsid w:val="00174D1B"/>
    <w:rsid w:val="00184F78"/>
    <w:rsid w:val="0018641A"/>
    <w:rsid w:val="001A0E7E"/>
    <w:rsid w:val="001D1F37"/>
    <w:rsid w:val="001E06FF"/>
    <w:rsid w:val="001E502A"/>
    <w:rsid w:val="001F05FB"/>
    <w:rsid w:val="001F0B1C"/>
    <w:rsid w:val="001F35A7"/>
    <w:rsid w:val="001F5513"/>
    <w:rsid w:val="0020267E"/>
    <w:rsid w:val="00202B34"/>
    <w:rsid w:val="0021543C"/>
    <w:rsid w:val="0021733A"/>
    <w:rsid w:val="00220252"/>
    <w:rsid w:val="0022075B"/>
    <w:rsid w:val="0022090B"/>
    <w:rsid w:val="0022219D"/>
    <w:rsid w:val="002223F9"/>
    <w:rsid w:val="00227A50"/>
    <w:rsid w:val="002508E1"/>
    <w:rsid w:val="002677AA"/>
    <w:rsid w:val="00270E13"/>
    <w:rsid w:val="00272D52"/>
    <w:rsid w:val="00275225"/>
    <w:rsid w:val="00280CAF"/>
    <w:rsid w:val="00285DF2"/>
    <w:rsid w:val="0028700F"/>
    <w:rsid w:val="00295673"/>
    <w:rsid w:val="002A7320"/>
    <w:rsid w:val="002A7CE7"/>
    <w:rsid w:val="002B3E6A"/>
    <w:rsid w:val="002C1564"/>
    <w:rsid w:val="002C325D"/>
    <w:rsid w:val="002C7C4E"/>
    <w:rsid w:val="002D1473"/>
    <w:rsid w:val="002D18BF"/>
    <w:rsid w:val="002E1293"/>
    <w:rsid w:val="002E3600"/>
    <w:rsid w:val="002E4981"/>
    <w:rsid w:val="002E7153"/>
    <w:rsid w:val="002F28DC"/>
    <w:rsid w:val="002F3218"/>
    <w:rsid w:val="00310511"/>
    <w:rsid w:val="00312714"/>
    <w:rsid w:val="00315648"/>
    <w:rsid w:val="0031669C"/>
    <w:rsid w:val="00316BE6"/>
    <w:rsid w:val="00323320"/>
    <w:rsid w:val="0033059B"/>
    <w:rsid w:val="00332E08"/>
    <w:rsid w:val="003504F3"/>
    <w:rsid w:val="003514D1"/>
    <w:rsid w:val="00354B5A"/>
    <w:rsid w:val="003749E5"/>
    <w:rsid w:val="003813B1"/>
    <w:rsid w:val="00381A47"/>
    <w:rsid w:val="0038742D"/>
    <w:rsid w:val="00390989"/>
    <w:rsid w:val="0039116A"/>
    <w:rsid w:val="00391BE7"/>
    <w:rsid w:val="00396AA6"/>
    <w:rsid w:val="003A21D6"/>
    <w:rsid w:val="003A4CAF"/>
    <w:rsid w:val="003A7690"/>
    <w:rsid w:val="003A7DC3"/>
    <w:rsid w:val="003B3BEF"/>
    <w:rsid w:val="003C0E93"/>
    <w:rsid w:val="003C2128"/>
    <w:rsid w:val="003C29AA"/>
    <w:rsid w:val="003C6859"/>
    <w:rsid w:val="003C739D"/>
    <w:rsid w:val="003D4488"/>
    <w:rsid w:val="003E1302"/>
    <w:rsid w:val="003E2248"/>
    <w:rsid w:val="003E6BA6"/>
    <w:rsid w:val="003F2E3C"/>
    <w:rsid w:val="003F72EC"/>
    <w:rsid w:val="00405A54"/>
    <w:rsid w:val="00414CED"/>
    <w:rsid w:val="00420D80"/>
    <w:rsid w:val="00434631"/>
    <w:rsid w:val="0043674A"/>
    <w:rsid w:val="00450257"/>
    <w:rsid w:val="004549CF"/>
    <w:rsid w:val="00463B15"/>
    <w:rsid w:val="00467F58"/>
    <w:rsid w:val="00470F19"/>
    <w:rsid w:val="0047148B"/>
    <w:rsid w:val="00473A6B"/>
    <w:rsid w:val="004807EB"/>
    <w:rsid w:val="00483F50"/>
    <w:rsid w:val="004851CA"/>
    <w:rsid w:val="0048751A"/>
    <w:rsid w:val="00492CA7"/>
    <w:rsid w:val="00494A2E"/>
    <w:rsid w:val="0049506F"/>
    <w:rsid w:val="00497AA2"/>
    <w:rsid w:val="004A648F"/>
    <w:rsid w:val="004C199A"/>
    <w:rsid w:val="004C453D"/>
    <w:rsid w:val="004E0AE0"/>
    <w:rsid w:val="004E2A69"/>
    <w:rsid w:val="004F190E"/>
    <w:rsid w:val="004F25A6"/>
    <w:rsid w:val="004F387B"/>
    <w:rsid w:val="004F538C"/>
    <w:rsid w:val="00500FA5"/>
    <w:rsid w:val="005023E7"/>
    <w:rsid w:val="00514514"/>
    <w:rsid w:val="00517C20"/>
    <w:rsid w:val="00520F91"/>
    <w:rsid w:val="00527EA7"/>
    <w:rsid w:val="00531ABD"/>
    <w:rsid w:val="00534C97"/>
    <w:rsid w:val="00535920"/>
    <w:rsid w:val="005367E7"/>
    <w:rsid w:val="005423F2"/>
    <w:rsid w:val="00542B82"/>
    <w:rsid w:val="005467C1"/>
    <w:rsid w:val="00555EFB"/>
    <w:rsid w:val="00556E41"/>
    <w:rsid w:val="005662DA"/>
    <w:rsid w:val="00566F82"/>
    <w:rsid w:val="0057781E"/>
    <w:rsid w:val="00587DCD"/>
    <w:rsid w:val="00596EEA"/>
    <w:rsid w:val="005A4323"/>
    <w:rsid w:val="005C0887"/>
    <w:rsid w:val="005D33CC"/>
    <w:rsid w:val="005E4B4E"/>
    <w:rsid w:val="005E5631"/>
    <w:rsid w:val="005E5805"/>
    <w:rsid w:val="005F0F7B"/>
    <w:rsid w:val="005F306C"/>
    <w:rsid w:val="005F5955"/>
    <w:rsid w:val="00601613"/>
    <w:rsid w:val="00603A75"/>
    <w:rsid w:val="0060419E"/>
    <w:rsid w:val="00607BD0"/>
    <w:rsid w:val="006101A2"/>
    <w:rsid w:val="00610936"/>
    <w:rsid w:val="00613790"/>
    <w:rsid w:val="006176C9"/>
    <w:rsid w:val="006266A0"/>
    <w:rsid w:val="0063084A"/>
    <w:rsid w:val="00632E4B"/>
    <w:rsid w:val="006342A9"/>
    <w:rsid w:val="00643CEC"/>
    <w:rsid w:val="00651471"/>
    <w:rsid w:val="0066441F"/>
    <w:rsid w:val="00665958"/>
    <w:rsid w:val="00665B10"/>
    <w:rsid w:val="0066674F"/>
    <w:rsid w:val="006702E2"/>
    <w:rsid w:val="006808DF"/>
    <w:rsid w:val="0068166F"/>
    <w:rsid w:val="00681BD0"/>
    <w:rsid w:val="00695657"/>
    <w:rsid w:val="006A4602"/>
    <w:rsid w:val="006A7728"/>
    <w:rsid w:val="006B00C2"/>
    <w:rsid w:val="006B184C"/>
    <w:rsid w:val="006B192E"/>
    <w:rsid w:val="006B6FD0"/>
    <w:rsid w:val="006C5BE9"/>
    <w:rsid w:val="006D24D5"/>
    <w:rsid w:val="006E2CD8"/>
    <w:rsid w:val="006E3290"/>
    <w:rsid w:val="006F0400"/>
    <w:rsid w:val="00703904"/>
    <w:rsid w:val="007145C2"/>
    <w:rsid w:val="00714A00"/>
    <w:rsid w:val="00716A80"/>
    <w:rsid w:val="00722244"/>
    <w:rsid w:val="00737280"/>
    <w:rsid w:val="00745BFC"/>
    <w:rsid w:val="00756FD3"/>
    <w:rsid w:val="007755E6"/>
    <w:rsid w:val="00784156"/>
    <w:rsid w:val="00796C14"/>
    <w:rsid w:val="007A411D"/>
    <w:rsid w:val="007B4580"/>
    <w:rsid w:val="007C28A6"/>
    <w:rsid w:val="007C7777"/>
    <w:rsid w:val="007E63CB"/>
    <w:rsid w:val="007E76E2"/>
    <w:rsid w:val="007F38EF"/>
    <w:rsid w:val="0082353E"/>
    <w:rsid w:val="008249BC"/>
    <w:rsid w:val="00830053"/>
    <w:rsid w:val="00843CE5"/>
    <w:rsid w:val="00844C06"/>
    <w:rsid w:val="00845631"/>
    <w:rsid w:val="00847FE4"/>
    <w:rsid w:val="00855F5F"/>
    <w:rsid w:val="00865A24"/>
    <w:rsid w:val="00880833"/>
    <w:rsid w:val="0088378D"/>
    <w:rsid w:val="00886AFF"/>
    <w:rsid w:val="00886FB6"/>
    <w:rsid w:val="008A31BE"/>
    <w:rsid w:val="008C3A3F"/>
    <w:rsid w:val="008C3E26"/>
    <w:rsid w:val="008C61F9"/>
    <w:rsid w:val="008D2494"/>
    <w:rsid w:val="008D2BF4"/>
    <w:rsid w:val="008D3955"/>
    <w:rsid w:val="00904D24"/>
    <w:rsid w:val="00904F59"/>
    <w:rsid w:val="009306E5"/>
    <w:rsid w:val="009364A0"/>
    <w:rsid w:val="00943CCD"/>
    <w:rsid w:val="00951099"/>
    <w:rsid w:val="00953C89"/>
    <w:rsid w:val="00955AEF"/>
    <w:rsid w:val="00955BC5"/>
    <w:rsid w:val="00955D02"/>
    <w:rsid w:val="009572FB"/>
    <w:rsid w:val="009578C8"/>
    <w:rsid w:val="00963B15"/>
    <w:rsid w:val="00977E96"/>
    <w:rsid w:val="009853AE"/>
    <w:rsid w:val="009853F2"/>
    <w:rsid w:val="009855D6"/>
    <w:rsid w:val="009905F2"/>
    <w:rsid w:val="009949ED"/>
    <w:rsid w:val="0099697D"/>
    <w:rsid w:val="009A4B2A"/>
    <w:rsid w:val="009A7DF3"/>
    <w:rsid w:val="009B2E25"/>
    <w:rsid w:val="009B3C25"/>
    <w:rsid w:val="009B67C6"/>
    <w:rsid w:val="009C06C8"/>
    <w:rsid w:val="009C6338"/>
    <w:rsid w:val="009E1AE3"/>
    <w:rsid w:val="009E38E8"/>
    <w:rsid w:val="009F2EE6"/>
    <w:rsid w:val="009F59D2"/>
    <w:rsid w:val="009F7D2D"/>
    <w:rsid w:val="00A22751"/>
    <w:rsid w:val="00A24466"/>
    <w:rsid w:val="00A45AA1"/>
    <w:rsid w:val="00A56AF8"/>
    <w:rsid w:val="00A63C92"/>
    <w:rsid w:val="00A6543E"/>
    <w:rsid w:val="00A7651F"/>
    <w:rsid w:val="00A8177F"/>
    <w:rsid w:val="00A843C8"/>
    <w:rsid w:val="00A87218"/>
    <w:rsid w:val="00A90916"/>
    <w:rsid w:val="00A942D7"/>
    <w:rsid w:val="00AA1570"/>
    <w:rsid w:val="00AB2033"/>
    <w:rsid w:val="00AB2F82"/>
    <w:rsid w:val="00AC004E"/>
    <w:rsid w:val="00AC5CD7"/>
    <w:rsid w:val="00AD4E9C"/>
    <w:rsid w:val="00AE22A2"/>
    <w:rsid w:val="00AF6D8A"/>
    <w:rsid w:val="00B01066"/>
    <w:rsid w:val="00B05118"/>
    <w:rsid w:val="00B11B02"/>
    <w:rsid w:val="00B167CA"/>
    <w:rsid w:val="00B204DC"/>
    <w:rsid w:val="00B34B79"/>
    <w:rsid w:val="00B429D5"/>
    <w:rsid w:val="00B50EE3"/>
    <w:rsid w:val="00B550FC"/>
    <w:rsid w:val="00B5629E"/>
    <w:rsid w:val="00B6357B"/>
    <w:rsid w:val="00B67277"/>
    <w:rsid w:val="00B7386E"/>
    <w:rsid w:val="00B77D7D"/>
    <w:rsid w:val="00B8087B"/>
    <w:rsid w:val="00B87D42"/>
    <w:rsid w:val="00B9041F"/>
    <w:rsid w:val="00B91135"/>
    <w:rsid w:val="00B95767"/>
    <w:rsid w:val="00B97AA4"/>
    <w:rsid w:val="00BB0827"/>
    <w:rsid w:val="00BB7FDD"/>
    <w:rsid w:val="00BC0AD9"/>
    <w:rsid w:val="00BD4351"/>
    <w:rsid w:val="00BE2281"/>
    <w:rsid w:val="00BF373B"/>
    <w:rsid w:val="00BF4CB4"/>
    <w:rsid w:val="00C05320"/>
    <w:rsid w:val="00C067FC"/>
    <w:rsid w:val="00C07761"/>
    <w:rsid w:val="00C22CE7"/>
    <w:rsid w:val="00C236FB"/>
    <w:rsid w:val="00C26404"/>
    <w:rsid w:val="00C27FBE"/>
    <w:rsid w:val="00C34E1C"/>
    <w:rsid w:val="00C3662C"/>
    <w:rsid w:val="00C416E3"/>
    <w:rsid w:val="00C41CFC"/>
    <w:rsid w:val="00C46C12"/>
    <w:rsid w:val="00C53036"/>
    <w:rsid w:val="00C535AF"/>
    <w:rsid w:val="00C5581B"/>
    <w:rsid w:val="00C56940"/>
    <w:rsid w:val="00C57A50"/>
    <w:rsid w:val="00C63937"/>
    <w:rsid w:val="00C64274"/>
    <w:rsid w:val="00C6699A"/>
    <w:rsid w:val="00C67909"/>
    <w:rsid w:val="00C70D75"/>
    <w:rsid w:val="00C87FDA"/>
    <w:rsid w:val="00C93065"/>
    <w:rsid w:val="00C942C9"/>
    <w:rsid w:val="00C9694A"/>
    <w:rsid w:val="00CD483E"/>
    <w:rsid w:val="00CE100E"/>
    <w:rsid w:val="00CE495D"/>
    <w:rsid w:val="00CE59E2"/>
    <w:rsid w:val="00CF2879"/>
    <w:rsid w:val="00CF5E1C"/>
    <w:rsid w:val="00D042F2"/>
    <w:rsid w:val="00D07D0C"/>
    <w:rsid w:val="00D12FCC"/>
    <w:rsid w:val="00D13E09"/>
    <w:rsid w:val="00D22101"/>
    <w:rsid w:val="00D25FB3"/>
    <w:rsid w:val="00D31F0A"/>
    <w:rsid w:val="00D437B6"/>
    <w:rsid w:val="00D54CDB"/>
    <w:rsid w:val="00D804A0"/>
    <w:rsid w:val="00D81FE1"/>
    <w:rsid w:val="00D85401"/>
    <w:rsid w:val="00D86520"/>
    <w:rsid w:val="00D871ED"/>
    <w:rsid w:val="00D90AD9"/>
    <w:rsid w:val="00D919B9"/>
    <w:rsid w:val="00D93F45"/>
    <w:rsid w:val="00D9475A"/>
    <w:rsid w:val="00DA50FB"/>
    <w:rsid w:val="00DA54C1"/>
    <w:rsid w:val="00DB48FE"/>
    <w:rsid w:val="00DB5B51"/>
    <w:rsid w:val="00DB5E53"/>
    <w:rsid w:val="00DC06B3"/>
    <w:rsid w:val="00DC1E87"/>
    <w:rsid w:val="00DC250A"/>
    <w:rsid w:val="00DD45B2"/>
    <w:rsid w:val="00DE1389"/>
    <w:rsid w:val="00DE566B"/>
    <w:rsid w:val="00DF2C27"/>
    <w:rsid w:val="00E012EA"/>
    <w:rsid w:val="00E12633"/>
    <w:rsid w:val="00E152D8"/>
    <w:rsid w:val="00E45862"/>
    <w:rsid w:val="00E54A78"/>
    <w:rsid w:val="00E66468"/>
    <w:rsid w:val="00E7129D"/>
    <w:rsid w:val="00E770D9"/>
    <w:rsid w:val="00E77374"/>
    <w:rsid w:val="00E8263F"/>
    <w:rsid w:val="00E84527"/>
    <w:rsid w:val="00E94C8B"/>
    <w:rsid w:val="00E950B3"/>
    <w:rsid w:val="00E97E37"/>
    <w:rsid w:val="00EA15E1"/>
    <w:rsid w:val="00EB3F36"/>
    <w:rsid w:val="00EC6FA4"/>
    <w:rsid w:val="00EC7C85"/>
    <w:rsid w:val="00EE01F3"/>
    <w:rsid w:val="00EE50FA"/>
    <w:rsid w:val="00EE5100"/>
    <w:rsid w:val="00EE7D7D"/>
    <w:rsid w:val="00EF0B5D"/>
    <w:rsid w:val="00EF381B"/>
    <w:rsid w:val="00EF5A51"/>
    <w:rsid w:val="00EF700B"/>
    <w:rsid w:val="00F041C1"/>
    <w:rsid w:val="00F221C8"/>
    <w:rsid w:val="00F233A0"/>
    <w:rsid w:val="00F27A6A"/>
    <w:rsid w:val="00F54307"/>
    <w:rsid w:val="00F6400E"/>
    <w:rsid w:val="00F80896"/>
    <w:rsid w:val="00F82BBC"/>
    <w:rsid w:val="00F84C24"/>
    <w:rsid w:val="00F85D2D"/>
    <w:rsid w:val="00F96867"/>
    <w:rsid w:val="00F97762"/>
    <w:rsid w:val="00FC47CC"/>
    <w:rsid w:val="00FC6C28"/>
    <w:rsid w:val="00FD652D"/>
    <w:rsid w:val="00FE5F6C"/>
    <w:rsid w:val="00FE772C"/>
    <w:rsid w:val="00FF2495"/>
    <w:rsid w:val="00FF4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BF4CB4"/>
    <w:pPr>
      <w:suppressAutoHyphens/>
      <w:autoSpaceDN w:val="0"/>
      <w:spacing w:after="200" w:line="276" w:lineRule="auto"/>
      <w:textAlignment w:val="baseline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N/>
      <w:spacing w:after="0" w:line="360" w:lineRule="auto"/>
      <w:textAlignment w:val="auto"/>
      <w:outlineLvl w:val="2"/>
    </w:pPr>
    <w:rPr>
      <w:rFonts w:ascii="Times New Roman" w:eastAsia="Times New Roman" w:hAnsi="Times New Roman"/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N/>
      <w:spacing w:after="0" w:line="240" w:lineRule="auto"/>
      <w:ind w:left="284" w:hanging="284"/>
      <w:textAlignment w:val="auto"/>
    </w:pPr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N/>
      <w:spacing w:after="0" w:line="240" w:lineRule="auto"/>
      <w:ind w:left="284" w:hanging="284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3662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3662C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3662C"/>
    <w:rPr>
      <w:vertAlign w:val="superscript"/>
    </w:rPr>
  </w:style>
  <w:style w:type="paragraph" w:styleId="Tekstpodstawowy">
    <w:name w:val="Body Text"/>
    <w:basedOn w:val="Normalny"/>
    <w:link w:val="TekstpodstawowyZnak"/>
    <w:rsid w:val="00080345"/>
    <w:pPr>
      <w:suppressAutoHyphens w:val="0"/>
      <w:autoSpaceDN/>
      <w:spacing w:after="120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080345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EA15E1"/>
    <w:pPr>
      <w:ind w:left="720"/>
      <w:contextualSpacing/>
    </w:pPr>
  </w:style>
  <w:style w:type="paragraph" w:styleId="Poprawka">
    <w:name w:val="Revision"/>
    <w:hidden/>
    <w:uiPriority w:val="99"/>
    <w:semiHidden/>
    <w:rsid w:val="005023E7"/>
    <w:rPr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C21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21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2128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21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2128"/>
    <w:rPr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430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2439F-E46F-49F3-9066-69A3F3D3A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9</TotalTime>
  <Pages>4</Pages>
  <Words>1011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Kasia</cp:lastModifiedBy>
  <cp:revision>8</cp:revision>
  <cp:lastPrinted>2019-08-09T07:33:00Z</cp:lastPrinted>
  <dcterms:created xsi:type="dcterms:W3CDTF">2020-06-22T07:51:00Z</dcterms:created>
  <dcterms:modified xsi:type="dcterms:W3CDTF">2020-06-30T12:58:00Z</dcterms:modified>
</cp:coreProperties>
</file>