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7B981" w14:textId="129AEE55" w:rsidR="001B6E9C" w:rsidRPr="001B6E9C" w:rsidRDefault="001B6E9C" w:rsidP="001B6E9C">
      <w:pPr>
        <w:suppressAutoHyphens w:val="0"/>
        <w:autoSpaceDN/>
        <w:spacing w:after="0"/>
        <w:textAlignment w:val="auto"/>
        <w:rPr>
          <w:rFonts w:ascii="Times New Roman" w:eastAsia="Times New Roman" w:hAnsi="Times New Roman"/>
          <w:bCs/>
          <w:lang w:eastAsia="pl-PL"/>
        </w:rPr>
      </w:pPr>
      <w:r>
        <w:rPr>
          <w:rFonts w:ascii="Times New Roman" w:eastAsia="Times New Roman" w:hAnsi="Times New Roman"/>
          <w:bCs/>
          <w:lang w:eastAsia="pl-PL"/>
        </w:rPr>
        <w:t>ORG.KLF.2621/62/19</w:t>
      </w:r>
      <w:bookmarkStart w:id="0" w:name="_GoBack"/>
      <w:bookmarkEnd w:id="0"/>
    </w:p>
    <w:p w14:paraId="520783A9" w14:textId="64B99436" w:rsidR="008313E0" w:rsidRDefault="008313E0" w:rsidP="008313E0">
      <w:pPr>
        <w:suppressAutoHyphens w:val="0"/>
        <w:autoSpaceDN/>
        <w:spacing w:after="0"/>
        <w:ind w:left="5664"/>
        <w:jc w:val="center"/>
        <w:textAlignment w:val="auto"/>
        <w:rPr>
          <w:rFonts w:ascii="Times New Roman" w:eastAsia="Times New Roman" w:hAnsi="Times New Roman"/>
          <w:bCs/>
          <w:i/>
          <w:iCs/>
          <w:lang w:eastAsia="pl-PL"/>
        </w:rPr>
      </w:pPr>
      <w:r w:rsidRPr="008313E0">
        <w:rPr>
          <w:rFonts w:ascii="Times New Roman" w:eastAsia="Times New Roman" w:hAnsi="Times New Roman"/>
          <w:bCs/>
          <w:i/>
          <w:iCs/>
          <w:lang w:eastAsia="pl-PL"/>
        </w:rPr>
        <w:t>Załącznik nr 3 do Zapytania ofertowego</w:t>
      </w:r>
    </w:p>
    <w:p w14:paraId="5DD0933D" w14:textId="7A3EB089" w:rsidR="00227A50" w:rsidRPr="008313E0" w:rsidRDefault="008313E0" w:rsidP="008313E0">
      <w:pPr>
        <w:suppressAutoHyphens w:val="0"/>
        <w:autoSpaceDN/>
        <w:spacing w:after="0"/>
        <w:ind w:left="5664"/>
        <w:jc w:val="center"/>
        <w:textAlignment w:val="auto"/>
        <w:rPr>
          <w:rFonts w:ascii="Times New Roman" w:eastAsia="Times New Roman" w:hAnsi="Times New Roman"/>
          <w:bCs/>
          <w:i/>
          <w:iCs/>
          <w:lang w:eastAsia="pl-PL"/>
        </w:rPr>
      </w:pPr>
      <w:r w:rsidRPr="008313E0">
        <w:rPr>
          <w:rFonts w:ascii="Times New Roman" w:eastAsia="Times New Roman" w:hAnsi="Times New Roman"/>
          <w:bCs/>
          <w:i/>
          <w:iCs/>
          <w:lang w:eastAsia="pl-PL"/>
        </w:rPr>
        <w:t xml:space="preserve"> – Wzór Umowy</w:t>
      </w:r>
    </w:p>
    <w:p w14:paraId="05406944" w14:textId="77777777" w:rsidR="008313E0" w:rsidRDefault="008313E0" w:rsidP="008313E0">
      <w:pPr>
        <w:suppressAutoHyphens w:val="0"/>
        <w:autoSpaceDN/>
        <w:spacing w:after="0" w:line="360" w:lineRule="auto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EA72F2" w14:textId="66404B43" w:rsidR="00DF6628" w:rsidRPr="00CD23D3" w:rsidRDefault="00D9377E" w:rsidP="008313E0">
      <w:pPr>
        <w:suppressAutoHyphens w:val="0"/>
        <w:autoSpaceDN/>
        <w:spacing w:after="0" w:line="360" w:lineRule="auto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CD23D3">
        <w:rPr>
          <w:rFonts w:ascii="Times New Roman" w:eastAsia="Times New Roman" w:hAnsi="Times New Roman"/>
          <w:b/>
          <w:sz w:val="24"/>
          <w:szCs w:val="24"/>
          <w:lang w:eastAsia="pl-PL"/>
        </w:rPr>
        <w:t>UMOWA nr ………</w:t>
      </w:r>
    </w:p>
    <w:p w14:paraId="6782DAEE" w14:textId="77777777" w:rsidR="00B64539" w:rsidRPr="00D4189D" w:rsidRDefault="00D9377E" w:rsidP="00B64539">
      <w:pPr>
        <w:pStyle w:val="Teksttreci0"/>
        <w:shd w:val="clear" w:color="auto" w:fill="auto"/>
        <w:ind w:right="20"/>
        <w:rPr>
          <w:rStyle w:val="TeksttreciExact"/>
          <w:b/>
          <w:bCs/>
          <w:i/>
          <w:iCs/>
        </w:rPr>
      </w:pPr>
      <w:r w:rsidRPr="00D4189D">
        <w:t xml:space="preserve">Usługa </w:t>
      </w:r>
      <w:r w:rsidR="00B92DD3" w:rsidRPr="00D4189D">
        <w:t>wyprodukowania</w:t>
      </w:r>
      <w:r w:rsidRPr="00D4189D">
        <w:t xml:space="preserve"> spotów wideo</w:t>
      </w:r>
      <w:r w:rsidR="00B64539" w:rsidRPr="00D4189D">
        <w:rPr>
          <w:b w:val="0"/>
        </w:rPr>
        <w:t xml:space="preserve"> </w:t>
      </w:r>
      <w:r w:rsidR="00B64539" w:rsidRPr="00D4189D">
        <w:rPr>
          <w:rStyle w:val="TeksttreciExact"/>
          <w:b/>
          <w:bCs/>
          <w:i/>
          <w:iCs/>
        </w:rPr>
        <w:t xml:space="preserve">na potrzeby „Konferencji podsumowującej RPO WL </w:t>
      </w:r>
    </w:p>
    <w:p w14:paraId="0A8C65B5" w14:textId="2215C3A4" w:rsidR="00D9377E" w:rsidRPr="00D4189D" w:rsidRDefault="00B64539" w:rsidP="00B64539">
      <w:pPr>
        <w:pStyle w:val="Teksttreci0"/>
        <w:shd w:val="clear" w:color="auto" w:fill="auto"/>
        <w:ind w:right="20"/>
      </w:pPr>
      <w:r w:rsidRPr="00D4189D">
        <w:rPr>
          <w:rStyle w:val="TeksttreciExact"/>
          <w:b/>
          <w:bCs/>
          <w:i/>
          <w:iCs/>
        </w:rPr>
        <w:t>2014 -2020”</w:t>
      </w:r>
    </w:p>
    <w:p w14:paraId="47268162" w14:textId="77777777" w:rsidR="00D9377E" w:rsidRPr="00D4189D" w:rsidRDefault="00D9377E" w:rsidP="00D9377E">
      <w:pPr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B3E6205" w14:textId="77777777" w:rsidR="00D9377E" w:rsidRPr="00CD23D3" w:rsidRDefault="00D9377E" w:rsidP="00A66670">
      <w:pPr>
        <w:autoSpaceDE w:val="0"/>
        <w:adjustRightInd w:val="0"/>
        <w:spacing w:after="0"/>
        <w:jc w:val="both"/>
        <w:rPr>
          <w:rFonts w:ascii="Times New Roman" w:eastAsia="Times New Roman" w:hAnsi="Times New Roman"/>
          <w:lang w:eastAsia="pl-PL"/>
        </w:rPr>
      </w:pPr>
      <w:r w:rsidRPr="00CD23D3">
        <w:rPr>
          <w:rFonts w:ascii="Times New Roman" w:eastAsia="Times New Roman" w:hAnsi="Times New Roman"/>
          <w:lang w:eastAsia="pl-PL"/>
        </w:rPr>
        <w:t>zawarta</w:t>
      </w:r>
      <w:r w:rsidRPr="00CD23D3">
        <w:rPr>
          <w:rFonts w:ascii="Times New Roman" w:eastAsia="Times New Roman" w:hAnsi="Times New Roman"/>
          <w:b/>
          <w:lang w:eastAsia="pl-PL"/>
        </w:rPr>
        <w:t xml:space="preserve"> </w:t>
      </w:r>
      <w:r w:rsidRPr="00CD23D3">
        <w:rPr>
          <w:rFonts w:ascii="Times New Roman" w:eastAsia="Times New Roman" w:hAnsi="Times New Roman"/>
          <w:lang w:eastAsia="pl-PL"/>
        </w:rPr>
        <w:t>w dniu …………… 201</w:t>
      </w:r>
      <w:r>
        <w:rPr>
          <w:rFonts w:ascii="Times New Roman" w:eastAsia="Times New Roman" w:hAnsi="Times New Roman"/>
          <w:lang w:eastAsia="pl-PL"/>
        </w:rPr>
        <w:t>9</w:t>
      </w:r>
      <w:r w:rsidRPr="00CD23D3">
        <w:rPr>
          <w:rFonts w:ascii="Times New Roman" w:eastAsia="Times New Roman" w:hAnsi="Times New Roman"/>
          <w:lang w:eastAsia="pl-PL"/>
        </w:rPr>
        <w:t xml:space="preserve"> r. w Lublinie pomiędzy:</w:t>
      </w:r>
    </w:p>
    <w:p w14:paraId="1343365B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lang w:eastAsia="ar-SA"/>
        </w:rPr>
      </w:pPr>
      <w:r w:rsidRPr="00CD23D3">
        <w:rPr>
          <w:rFonts w:ascii="Times New Roman" w:eastAsia="Times New Roman" w:hAnsi="Times New Roman"/>
          <w:b/>
          <w:lang w:eastAsia="ar-SA"/>
        </w:rPr>
        <w:t>Województwem Lubelskim</w:t>
      </w:r>
    </w:p>
    <w:p w14:paraId="1489010D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CD23D3">
        <w:rPr>
          <w:rFonts w:ascii="Times New Roman" w:eastAsia="Times New Roman" w:hAnsi="Times New Roman"/>
          <w:lang w:eastAsia="ar-SA"/>
        </w:rPr>
        <w:t>ul. Artura Grottgera 4, 20-029 Lublin, NIP: 712-290-45-45</w:t>
      </w:r>
    </w:p>
    <w:p w14:paraId="66FA07D8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lang w:eastAsia="ar-SA"/>
        </w:rPr>
      </w:pPr>
      <w:r w:rsidRPr="00CD23D3">
        <w:rPr>
          <w:rFonts w:ascii="Times New Roman" w:eastAsia="Times New Roman" w:hAnsi="Times New Roman"/>
          <w:lang w:eastAsia="ar-SA"/>
        </w:rPr>
        <w:t>działającym jako</w:t>
      </w:r>
      <w:r w:rsidRPr="00CD23D3">
        <w:rPr>
          <w:rFonts w:ascii="Times New Roman" w:eastAsia="Times New Roman" w:hAnsi="Times New Roman"/>
          <w:b/>
          <w:lang w:eastAsia="ar-SA"/>
        </w:rPr>
        <w:t xml:space="preserve"> </w:t>
      </w:r>
      <w:r>
        <w:rPr>
          <w:rFonts w:ascii="Times New Roman" w:eastAsia="Times New Roman" w:hAnsi="Times New Roman"/>
          <w:b/>
          <w:lang w:eastAsia="ar-SA"/>
        </w:rPr>
        <w:t>„</w:t>
      </w:r>
      <w:r w:rsidRPr="00CD23D3">
        <w:rPr>
          <w:rFonts w:ascii="Times New Roman" w:eastAsia="Times New Roman" w:hAnsi="Times New Roman"/>
          <w:b/>
          <w:lang w:eastAsia="ar-SA"/>
        </w:rPr>
        <w:t>Nabywca</w:t>
      </w:r>
      <w:r>
        <w:rPr>
          <w:rFonts w:ascii="Times New Roman" w:eastAsia="Times New Roman" w:hAnsi="Times New Roman"/>
          <w:b/>
          <w:lang w:eastAsia="ar-SA"/>
        </w:rPr>
        <w:t>”</w:t>
      </w:r>
      <w:r w:rsidRPr="00CD23D3">
        <w:rPr>
          <w:rFonts w:ascii="Times New Roman" w:eastAsia="Times New Roman" w:hAnsi="Times New Roman"/>
          <w:lang w:eastAsia="ar-SA"/>
        </w:rPr>
        <w:t>,</w:t>
      </w:r>
      <w:r w:rsidRPr="00CD23D3">
        <w:rPr>
          <w:rFonts w:ascii="Times New Roman" w:eastAsia="Times New Roman" w:hAnsi="Times New Roman"/>
          <w:b/>
          <w:lang w:eastAsia="ar-SA"/>
        </w:rPr>
        <w:t xml:space="preserve"> </w:t>
      </w:r>
    </w:p>
    <w:p w14:paraId="210BC52F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lang w:eastAsia="ar-SA"/>
        </w:rPr>
      </w:pPr>
      <w:r w:rsidRPr="00CD23D3">
        <w:rPr>
          <w:rFonts w:ascii="Times New Roman" w:eastAsia="Times New Roman" w:hAnsi="Times New Roman"/>
          <w:b/>
          <w:lang w:eastAsia="ar-SA"/>
        </w:rPr>
        <w:t>Lubelską Agencją Wspierania Przedsiębiorczości w Lublinie</w:t>
      </w:r>
    </w:p>
    <w:p w14:paraId="5B985C23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CD23D3">
        <w:rPr>
          <w:rFonts w:ascii="Times New Roman" w:eastAsia="Times New Roman" w:hAnsi="Times New Roman"/>
          <w:lang w:eastAsia="ar-SA"/>
        </w:rPr>
        <w:t>ul. Wojciechowska 9a, 20-704 Lublin,</w:t>
      </w:r>
    </w:p>
    <w:p w14:paraId="7F13902A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CD23D3">
        <w:rPr>
          <w:rFonts w:ascii="Times New Roman" w:eastAsia="Times New Roman" w:hAnsi="Times New Roman"/>
          <w:lang w:eastAsia="ar-SA"/>
        </w:rPr>
        <w:t>z siedzibą przy ul. Wojciechowskiej 9a, 20-704 Lublin</w:t>
      </w:r>
    </w:p>
    <w:p w14:paraId="2C8E9937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lang w:eastAsia="ar-SA"/>
        </w:rPr>
      </w:pPr>
      <w:r w:rsidRPr="00CD23D3">
        <w:rPr>
          <w:rFonts w:ascii="Times New Roman" w:eastAsia="Times New Roman" w:hAnsi="Times New Roman"/>
          <w:lang w:eastAsia="ar-SA"/>
        </w:rPr>
        <w:t>działającą jako</w:t>
      </w:r>
      <w:r w:rsidRPr="00CD23D3">
        <w:rPr>
          <w:rFonts w:ascii="Times New Roman" w:eastAsia="Times New Roman" w:hAnsi="Times New Roman"/>
          <w:b/>
          <w:lang w:eastAsia="ar-SA"/>
        </w:rPr>
        <w:t xml:space="preserve"> „Odbiorc</w:t>
      </w:r>
      <w:r>
        <w:rPr>
          <w:rFonts w:ascii="Times New Roman" w:eastAsia="Times New Roman" w:hAnsi="Times New Roman"/>
          <w:b/>
          <w:lang w:eastAsia="ar-SA"/>
        </w:rPr>
        <w:t>a</w:t>
      </w:r>
      <w:r w:rsidRPr="00CD23D3">
        <w:rPr>
          <w:rFonts w:ascii="Times New Roman" w:eastAsia="Times New Roman" w:hAnsi="Times New Roman"/>
          <w:b/>
          <w:lang w:eastAsia="ar-SA"/>
        </w:rPr>
        <w:t>”,</w:t>
      </w:r>
    </w:p>
    <w:p w14:paraId="7598937E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CD23D3">
        <w:rPr>
          <w:rFonts w:ascii="Times New Roman" w:eastAsia="Times New Roman" w:hAnsi="Times New Roman"/>
          <w:lang w:eastAsia="ar-SA"/>
        </w:rPr>
        <w:t>reprezentowanymi przez:</w:t>
      </w:r>
    </w:p>
    <w:p w14:paraId="795F31AB" w14:textId="77777777" w:rsidR="00D9377E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………………………………………..</w:t>
      </w:r>
    </w:p>
    <w:p w14:paraId="540178B6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………………………………………..</w:t>
      </w:r>
    </w:p>
    <w:p w14:paraId="5780C73E" w14:textId="77777777" w:rsidR="00D9377E" w:rsidRPr="00CD23D3" w:rsidRDefault="00D9377E" w:rsidP="00A66670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lang w:eastAsia="ar-SA"/>
        </w:rPr>
      </w:pPr>
      <w:r w:rsidRPr="00CD23D3">
        <w:rPr>
          <w:rFonts w:ascii="Times New Roman" w:eastAsia="Times New Roman" w:hAnsi="Times New Roman"/>
          <w:lang w:eastAsia="ar-SA"/>
        </w:rPr>
        <w:t>zwanymi dalej</w:t>
      </w:r>
      <w:r w:rsidRPr="00CD23D3">
        <w:rPr>
          <w:rFonts w:ascii="Times New Roman" w:eastAsia="Times New Roman" w:hAnsi="Times New Roman"/>
          <w:b/>
          <w:lang w:eastAsia="ar-SA"/>
        </w:rPr>
        <w:t xml:space="preserve"> </w:t>
      </w:r>
      <w:r w:rsidRPr="00CD23D3">
        <w:rPr>
          <w:rFonts w:ascii="Times New Roman" w:eastAsia="Times New Roman" w:hAnsi="Times New Roman"/>
          <w:lang w:eastAsia="ar-SA"/>
        </w:rPr>
        <w:t>łącznie</w:t>
      </w:r>
      <w:r w:rsidRPr="00CD23D3">
        <w:rPr>
          <w:rFonts w:ascii="Times New Roman" w:eastAsia="Times New Roman" w:hAnsi="Times New Roman"/>
          <w:b/>
          <w:lang w:eastAsia="ar-SA"/>
        </w:rPr>
        <w:t xml:space="preserve"> „Zamawiającym”,</w:t>
      </w:r>
    </w:p>
    <w:p w14:paraId="0268694C" w14:textId="77777777" w:rsidR="00D9377E" w:rsidRPr="00CD23D3" w:rsidRDefault="00D9377E" w:rsidP="00A66670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CD23D3">
        <w:rPr>
          <w:rFonts w:ascii="Times New Roman" w:eastAsia="Times New Roman" w:hAnsi="Times New Roman"/>
          <w:lang w:eastAsia="pl-PL"/>
        </w:rPr>
        <w:t>a</w:t>
      </w:r>
    </w:p>
    <w:p w14:paraId="7A9C3EEE" w14:textId="77777777" w:rsidR="00D9377E" w:rsidRPr="00CD23D3" w:rsidRDefault="00D9377E" w:rsidP="00A66670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CD23D3">
        <w:rPr>
          <w:rFonts w:ascii="Times New Roman" w:eastAsia="Times New Roman" w:hAnsi="Times New Roman"/>
          <w:lang w:eastAsia="pl-PL"/>
        </w:rPr>
        <w:t>………………………………………..</w:t>
      </w:r>
    </w:p>
    <w:p w14:paraId="572724C0" w14:textId="77777777" w:rsidR="00D9377E" w:rsidRPr="00CD23D3" w:rsidRDefault="00D9377E" w:rsidP="00A66670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CD23D3">
        <w:rPr>
          <w:rFonts w:ascii="Times New Roman" w:eastAsia="Times New Roman" w:hAnsi="Times New Roman"/>
          <w:lang w:eastAsia="pl-PL"/>
        </w:rPr>
        <w:t>………………………………………..</w:t>
      </w:r>
    </w:p>
    <w:p w14:paraId="13B9C713" w14:textId="77777777" w:rsidR="00D9377E" w:rsidRPr="00CD23D3" w:rsidRDefault="00D9377E" w:rsidP="00A66670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CD23D3">
        <w:rPr>
          <w:rFonts w:ascii="Times New Roman" w:eastAsia="Times New Roman" w:hAnsi="Times New Roman"/>
          <w:lang w:eastAsia="pl-PL"/>
        </w:rPr>
        <w:t>reprezentowaną/</w:t>
      </w:r>
      <w:proofErr w:type="spellStart"/>
      <w:r w:rsidRPr="00CD23D3">
        <w:rPr>
          <w:rFonts w:ascii="Times New Roman" w:eastAsia="Times New Roman" w:hAnsi="Times New Roman"/>
          <w:lang w:eastAsia="pl-PL"/>
        </w:rPr>
        <w:t>ym</w:t>
      </w:r>
      <w:proofErr w:type="spellEnd"/>
      <w:r w:rsidRPr="00CD23D3">
        <w:rPr>
          <w:rFonts w:ascii="Times New Roman" w:eastAsia="Times New Roman" w:hAnsi="Times New Roman"/>
          <w:lang w:eastAsia="pl-PL"/>
        </w:rPr>
        <w:t xml:space="preserve"> przez:</w:t>
      </w:r>
    </w:p>
    <w:p w14:paraId="5916D7E7" w14:textId="77777777" w:rsidR="00D9377E" w:rsidRPr="00CD23D3" w:rsidRDefault="00D9377E" w:rsidP="00A66670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CD23D3">
        <w:rPr>
          <w:rFonts w:ascii="Times New Roman" w:eastAsia="Times New Roman" w:hAnsi="Times New Roman"/>
          <w:lang w:eastAsia="pl-PL"/>
        </w:rPr>
        <w:t>…………………………………………………………………………………………………….</w:t>
      </w:r>
    </w:p>
    <w:p w14:paraId="5C659501" w14:textId="77777777" w:rsidR="00D9377E" w:rsidRPr="00CD23D3" w:rsidRDefault="00D9377E" w:rsidP="00A66670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CD23D3">
        <w:rPr>
          <w:rFonts w:ascii="Times New Roman" w:eastAsia="Times New Roman" w:hAnsi="Times New Roman"/>
          <w:lang w:eastAsia="pl-PL"/>
        </w:rPr>
        <w:t>zwaną/</w:t>
      </w:r>
      <w:proofErr w:type="spellStart"/>
      <w:r w:rsidRPr="00CD23D3">
        <w:rPr>
          <w:rFonts w:ascii="Times New Roman" w:eastAsia="Times New Roman" w:hAnsi="Times New Roman"/>
          <w:lang w:eastAsia="pl-PL"/>
        </w:rPr>
        <w:t>ym</w:t>
      </w:r>
      <w:proofErr w:type="spellEnd"/>
      <w:r w:rsidRPr="00CD23D3">
        <w:rPr>
          <w:rFonts w:ascii="Times New Roman" w:eastAsia="Times New Roman" w:hAnsi="Times New Roman"/>
          <w:lang w:eastAsia="pl-PL"/>
        </w:rPr>
        <w:t xml:space="preserve"> dalej </w:t>
      </w:r>
      <w:r w:rsidRPr="00CD23D3">
        <w:rPr>
          <w:rFonts w:ascii="Times New Roman" w:eastAsia="Times New Roman" w:hAnsi="Times New Roman"/>
          <w:b/>
          <w:lang w:eastAsia="pl-PL"/>
        </w:rPr>
        <w:t>„Wykonawcą”</w:t>
      </w:r>
      <w:r w:rsidRPr="00CD23D3">
        <w:rPr>
          <w:rFonts w:ascii="Times New Roman" w:eastAsia="Times New Roman" w:hAnsi="Times New Roman"/>
          <w:lang w:eastAsia="pl-PL"/>
        </w:rPr>
        <w:t>.</w:t>
      </w:r>
    </w:p>
    <w:p w14:paraId="40122A45" w14:textId="16803C4D" w:rsidR="00D9377E" w:rsidRDefault="00D9377E" w:rsidP="00A66670">
      <w:pPr>
        <w:suppressAutoHyphens w:val="0"/>
        <w:autoSpaceDN/>
        <w:spacing w:after="0"/>
        <w:ind w:left="357"/>
        <w:jc w:val="both"/>
        <w:textAlignment w:val="auto"/>
        <w:rPr>
          <w:rFonts w:ascii="Times New Roman" w:eastAsia="Times New Roman" w:hAnsi="Times New Roman"/>
          <w:b/>
          <w:bCs/>
          <w:lang w:eastAsia="pl-PL"/>
        </w:rPr>
      </w:pPr>
    </w:p>
    <w:p w14:paraId="509612E4" w14:textId="77777777" w:rsidR="007D2A45" w:rsidRPr="00CD23D3" w:rsidRDefault="007D2A45" w:rsidP="00A66670">
      <w:pPr>
        <w:suppressAutoHyphens w:val="0"/>
        <w:autoSpaceDN/>
        <w:spacing w:after="0"/>
        <w:ind w:left="357"/>
        <w:jc w:val="both"/>
        <w:textAlignment w:val="auto"/>
        <w:rPr>
          <w:rFonts w:ascii="Times New Roman" w:eastAsia="Times New Roman" w:hAnsi="Times New Roman"/>
          <w:b/>
          <w:bCs/>
          <w:lang w:eastAsia="pl-PL"/>
        </w:rPr>
      </w:pPr>
    </w:p>
    <w:p w14:paraId="13EC69EB" w14:textId="68531331" w:rsidR="00D9377E" w:rsidRPr="00302653" w:rsidRDefault="00D9377E" w:rsidP="00A66670">
      <w:p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NewRoman" w:hAnsi="Times New Roman"/>
          <w:lang w:eastAsia="pl-PL"/>
        </w:rPr>
      </w:pPr>
      <w:r w:rsidRPr="00CD23D3">
        <w:rPr>
          <w:rFonts w:ascii="Times New Roman" w:eastAsia="TimesNewRoman" w:hAnsi="Times New Roman"/>
          <w:lang w:eastAsia="pl-PL"/>
        </w:rPr>
        <w:t xml:space="preserve">Niniejsza umowa została zawarta w trybie regulaminowym, dla zamówień, których wartość nie przekracza wyrażonej w złotówkach równowartości kwoty 30 000 euro na potrzeby Lubelskiej Agencji Wspierania Przedsiębiorczości w Lublinie, </w:t>
      </w:r>
      <w:r w:rsidRPr="00302653">
        <w:rPr>
          <w:rFonts w:ascii="Times New Roman" w:eastAsia="Times New Roman" w:hAnsi="Times New Roman"/>
          <w:lang w:eastAsia="ar-SA"/>
        </w:rPr>
        <w:t xml:space="preserve">na podstawie art. 4 pkt 8 ustawy </w:t>
      </w:r>
      <w:r w:rsidRPr="00302653">
        <w:rPr>
          <w:rFonts w:ascii="Times New Roman" w:eastAsia="Times New Roman" w:hAnsi="Times New Roman"/>
          <w:lang w:eastAsia="ar-SA"/>
        </w:rPr>
        <w:br/>
        <w:t xml:space="preserve">z dnia 29 stycznia 2004 r. </w:t>
      </w:r>
      <w:r w:rsidRPr="00302653">
        <w:rPr>
          <w:rFonts w:ascii="Times New Roman" w:hAnsi="Times New Roman"/>
        </w:rPr>
        <w:t xml:space="preserve">Prawo zamówień publicznych </w:t>
      </w:r>
      <w:r w:rsidRPr="00D4189D">
        <w:rPr>
          <w:rFonts w:ascii="Times New Roman" w:hAnsi="Times New Roman"/>
        </w:rPr>
        <w:t>(Dz. U. z  201</w:t>
      </w:r>
      <w:r w:rsidR="00B64539" w:rsidRPr="00D4189D">
        <w:rPr>
          <w:rFonts w:ascii="Times New Roman" w:hAnsi="Times New Roman"/>
        </w:rPr>
        <w:t>9</w:t>
      </w:r>
      <w:r w:rsidRPr="00D4189D">
        <w:rPr>
          <w:rFonts w:ascii="Times New Roman" w:hAnsi="Times New Roman"/>
        </w:rPr>
        <w:t xml:space="preserve"> r. poz. 1</w:t>
      </w:r>
      <w:r w:rsidR="00ED6128" w:rsidRPr="00D4189D">
        <w:rPr>
          <w:rFonts w:ascii="Times New Roman" w:hAnsi="Times New Roman"/>
        </w:rPr>
        <w:t>8</w:t>
      </w:r>
      <w:r w:rsidR="00B64539" w:rsidRPr="00D4189D">
        <w:rPr>
          <w:rFonts w:ascii="Times New Roman" w:hAnsi="Times New Roman"/>
        </w:rPr>
        <w:t>43</w:t>
      </w:r>
      <w:r w:rsidRPr="00D4189D">
        <w:rPr>
          <w:rFonts w:ascii="Times New Roman" w:hAnsi="Times New Roman"/>
        </w:rPr>
        <w:t>).</w:t>
      </w:r>
    </w:p>
    <w:p w14:paraId="6FA80F78" w14:textId="77777777" w:rsidR="00D9377E" w:rsidRPr="00CD23D3" w:rsidRDefault="00D9377E" w:rsidP="00A66670">
      <w:p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NewRoman" w:hAnsi="Times New Roman"/>
          <w:lang w:eastAsia="pl-PL"/>
        </w:rPr>
      </w:pPr>
    </w:p>
    <w:p w14:paraId="4E3B7F73" w14:textId="77777777" w:rsidR="00B92DD3" w:rsidRPr="00423F5A" w:rsidRDefault="00B92DD3" w:rsidP="00423F5A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lang w:eastAsia="pl-PL"/>
        </w:rPr>
      </w:pPr>
      <w:r w:rsidRPr="00423F5A">
        <w:rPr>
          <w:rFonts w:ascii="Times New Roman" w:eastAsia="Times New Roman" w:hAnsi="Times New Roman"/>
          <w:b/>
          <w:bCs/>
          <w:lang w:eastAsia="pl-PL"/>
        </w:rPr>
        <w:t>§ 1</w:t>
      </w:r>
    </w:p>
    <w:p w14:paraId="5B9550BE" w14:textId="76D76555" w:rsidR="00B92DD3" w:rsidRPr="00423F5A" w:rsidRDefault="00B92DD3" w:rsidP="00423F5A">
      <w:pPr>
        <w:numPr>
          <w:ilvl w:val="0"/>
          <w:numId w:val="4"/>
        </w:numPr>
        <w:suppressAutoHyphens w:val="0"/>
        <w:autoSpaceDN/>
        <w:spacing w:after="0"/>
        <w:ind w:left="709" w:hanging="349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 xml:space="preserve">Przedmiotem zamówienia jest usługa wyprodukowania i dostarczenia, w ustalonym przez Strony formacie, na określonym przez Strony nośniku danych, </w:t>
      </w:r>
      <w:r w:rsidR="00376518">
        <w:rPr>
          <w:rFonts w:ascii="Times New Roman" w:eastAsia="Times New Roman" w:hAnsi="Times New Roman"/>
          <w:lang w:eastAsia="pl-PL"/>
        </w:rPr>
        <w:t>4</w:t>
      </w:r>
      <w:r w:rsidRPr="00423F5A">
        <w:rPr>
          <w:rFonts w:ascii="Times New Roman" w:eastAsia="Times New Roman" w:hAnsi="Times New Roman"/>
          <w:lang w:eastAsia="pl-PL"/>
        </w:rPr>
        <w:t xml:space="preserve"> spotów wideo, które będą emitowane przez Zamawiającego </w:t>
      </w:r>
      <w:r w:rsidR="009960FC" w:rsidRPr="009960FC">
        <w:rPr>
          <w:rFonts w:ascii="Times New Roman" w:hAnsi="Times New Roman"/>
        </w:rPr>
        <w:t>podczas finału konkursu „Lider Innowacji”, który odbędzie się w trakcie „Konferencji podsumowującej RPO WL 2014-2020”</w:t>
      </w:r>
      <w:r w:rsidRPr="00423F5A">
        <w:rPr>
          <w:rFonts w:ascii="Times New Roman" w:eastAsia="Times New Roman" w:hAnsi="Times New Roman"/>
          <w:lang w:eastAsia="pl-PL"/>
        </w:rPr>
        <w:t xml:space="preserve"> zgodnie z</w:t>
      </w:r>
      <w:r w:rsidR="009960FC">
        <w:rPr>
          <w:rFonts w:ascii="Times New Roman" w:eastAsia="Times New Roman" w:hAnsi="Times New Roman"/>
          <w:lang w:eastAsia="pl-PL"/>
        </w:rPr>
        <w:t> </w:t>
      </w:r>
      <w:r w:rsidRPr="00423F5A">
        <w:rPr>
          <w:rFonts w:ascii="Times New Roman" w:eastAsia="Times New Roman" w:hAnsi="Times New Roman"/>
          <w:lang w:eastAsia="pl-PL"/>
        </w:rPr>
        <w:t>treścią Opisu przedmiotu zamówienia stanowiącego Załącznik nr 1 do niniejszej Umowy.</w:t>
      </w:r>
    </w:p>
    <w:p w14:paraId="0A476D6E" w14:textId="4AFFF99D" w:rsidR="00B92DD3" w:rsidRPr="00376518" w:rsidRDefault="00B92DD3" w:rsidP="00423F5A">
      <w:pPr>
        <w:numPr>
          <w:ilvl w:val="0"/>
          <w:numId w:val="4"/>
        </w:numPr>
        <w:suppressAutoHyphens w:val="0"/>
        <w:autoSpaceDN/>
        <w:spacing w:after="0"/>
        <w:ind w:left="720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>Wykonawca zobowiązuje się wykonać pełen zakres zadań wchodzących w skład przedmiotu zamówienia, zgodnie z treścią Opisu przedmiotu zamówienia stanowiącego Załącznik nr 1 do</w:t>
      </w:r>
      <w:r w:rsidR="00FA13B8">
        <w:rPr>
          <w:rFonts w:ascii="Times New Roman" w:eastAsia="Times New Roman" w:hAnsi="Times New Roman"/>
          <w:lang w:eastAsia="pl-PL"/>
        </w:rPr>
        <w:t> </w:t>
      </w:r>
      <w:r w:rsidRPr="00423F5A">
        <w:rPr>
          <w:rFonts w:ascii="Times New Roman" w:eastAsia="Times New Roman" w:hAnsi="Times New Roman"/>
          <w:lang w:eastAsia="pl-PL"/>
        </w:rPr>
        <w:t xml:space="preserve">niniejszej Umowy, w nieprzekraczalnym terminie do dnia </w:t>
      </w:r>
      <w:r w:rsidR="001E6325" w:rsidRPr="00D4189D">
        <w:rPr>
          <w:rFonts w:ascii="Times New Roman" w:eastAsia="Times New Roman" w:hAnsi="Times New Roman"/>
          <w:lang w:eastAsia="pl-PL"/>
        </w:rPr>
        <w:t>29</w:t>
      </w:r>
      <w:r w:rsidRPr="00D4189D">
        <w:rPr>
          <w:rFonts w:ascii="Times New Roman" w:eastAsia="Times New Roman" w:hAnsi="Times New Roman"/>
          <w:lang w:eastAsia="pl-PL"/>
        </w:rPr>
        <w:t xml:space="preserve"> </w:t>
      </w:r>
      <w:r w:rsidR="00C60ABF" w:rsidRPr="00D4189D">
        <w:rPr>
          <w:rFonts w:ascii="Times New Roman" w:eastAsia="Times New Roman" w:hAnsi="Times New Roman"/>
          <w:lang w:eastAsia="pl-PL"/>
        </w:rPr>
        <w:t>listopada</w:t>
      </w:r>
      <w:r w:rsidRPr="00D4189D">
        <w:rPr>
          <w:rFonts w:ascii="Times New Roman" w:eastAsia="Times New Roman" w:hAnsi="Times New Roman"/>
          <w:lang w:eastAsia="pl-PL"/>
        </w:rPr>
        <w:t xml:space="preserve"> 201</w:t>
      </w:r>
      <w:r w:rsidR="00C60ABF" w:rsidRPr="00D4189D">
        <w:rPr>
          <w:rFonts w:ascii="Times New Roman" w:eastAsia="Times New Roman" w:hAnsi="Times New Roman"/>
          <w:lang w:eastAsia="pl-PL"/>
        </w:rPr>
        <w:t>9</w:t>
      </w:r>
      <w:r w:rsidRPr="00D4189D">
        <w:rPr>
          <w:rFonts w:ascii="Times New Roman" w:eastAsia="Times New Roman" w:hAnsi="Times New Roman"/>
          <w:lang w:eastAsia="pl-PL"/>
        </w:rPr>
        <w:t xml:space="preserve"> r.</w:t>
      </w:r>
    </w:p>
    <w:p w14:paraId="713DD7B8" w14:textId="1B71DA0D" w:rsidR="00B92DD3" w:rsidRPr="00423F5A" w:rsidRDefault="00B92DD3" w:rsidP="00423F5A">
      <w:pPr>
        <w:numPr>
          <w:ilvl w:val="0"/>
          <w:numId w:val="4"/>
        </w:numPr>
        <w:suppressAutoHyphens w:val="0"/>
        <w:autoSpaceDN/>
        <w:spacing w:after="0"/>
        <w:ind w:left="720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lastRenderedPageBreak/>
        <w:t>Za prawidłowe wykonanie przedmiotu zamówienia, potwierdzone podpisaniem przez Zamawiającego protokołu zdawczo – odbiorczego, o którym mowa w § 4 niniejszej Umowy, Zamawiający zobowiązuje się zapłacić Wykonawcy wynagrodzenie, na zasadach wynikających z § 6 niniejszej Umowy.</w:t>
      </w:r>
    </w:p>
    <w:p w14:paraId="6C89A7F9" w14:textId="77777777" w:rsidR="00B92DD3" w:rsidRPr="00423F5A" w:rsidRDefault="00B92DD3" w:rsidP="00423F5A">
      <w:pPr>
        <w:suppressAutoHyphens w:val="0"/>
        <w:autoSpaceDN/>
        <w:spacing w:after="0"/>
        <w:ind w:left="720"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77FDFEA7" w14:textId="77777777" w:rsidR="00B92DD3" w:rsidRPr="00423F5A" w:rsidRDefault="00B92DD3" w:rsidP="00423F5A">
      <w:pPr>
        <w:suppressAutoHyphens w:val="0"/>
        <w:autoSpaceDE w:val="0"/>
        <w:adjustRightInd w:val="0"/>
        <w:spacing w:after="0"/>
        <w:jc w:val="center"/>
        <w:textAlignment w:val="auto"/>
        <w:rPr>
          <w:rFonts w:ascii="Times New Roman" w:eastAsia="Times New Roman" w:hAnsi="Times New Roman"/>
          <w:b/>
          <w:bCs/>
          <w:lang w:eastAsia="pl-PL"/>
        </w:rPr>
      </w:pPr>
      <w:r w:rsidRPr="00423F5A">
        <w:rPr>
          <w:rFonts w:ascii="Times New Roman" w:eastAsia="Times New Roman" w:hAnsi="Times New Roman"/>
          <w:b/>
          <w:bCs/>
          <w:lang w:eastAsia="pl-PL"/>
        </w:rPr>
        <w:t>§ 2</w:t>
      </w:r>
    </w:p>
    <w:p w14:paraId="661F4EF7" w14:textId="2B1F39E2" w:rsidR="00B92DD3" w:rsidRPr="00423F5A" w:rsidRDefault="00B92DD3" w:rsidP="00423F5A">
      <w:pPr>
        <w:pStyle w:val="Akapitzlist"/>
        <w:numPr>
          <w:ilvl w:val="0"/>
          <w:numId w:val="19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 xml:space="preserve">Zamawiający niezwłocznie po podpisaniu niniejszej Umowy, zobowiązuje się przekazać Wykonawcy materiały niezbędne do prawidłowego wykonania przedmiotu zamówienia (informacje dot. przedsiębiorców tj. dane adresowe, dane identyfikacyjne, opisy projektów, elementy graficzne zgodne z </w:t>
      </w:r>
      <w:proofErr w:type="spellStart"/>
      <w:r w:rsidRPr="00423F5A">
        <w:rPr>
          <w:rFonts w:ascii="Times New Roman" w:eastAsia="Times New Roman" w:hAnsi="Times New Roman"/>
          <w:bCs/>
          <w:lang w:eastAsia="pl-PL"/>
        </w:rPr>
        <w:t>Key</w:t>
      </w:r>
      <w:proofErr w:type="spellEnd"/>
      <w:r w:rsidRPr="00423F5A">
        <w:rPr>
          <w:rFonts w:ascii="Times New Roman" w:eastAsia="Times New Roman" w:hAnsi="Times New Roman"/>
          <w:bCs/>
          <w:lang w:eastAsia="pl-PL"/>
        </w:rPr>
        <w:t xml:space="preserve"> Visual 2014 - 2020, adres strony internetowej oraz logotypy).</w:t>
      </w:r>
    </w:p>
    <w:p w14:paraId="5A255523" w14:textId="77777777" w:rsidR="00B92DD3" w:rsidRPr="00423F5A" w:rsidRDefault="00B92DD3" w:rsidP="00423F5A">
      <w:pPr>
        <w:pStyle w:val="Akapitzlist"/>
        <w:numPr>
          <w:ilvl w:val="0"/>
          <w:numId w:val="19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>Wykonawca oświadcza, że zobowiązuje się wykonać przedmiot zamówienia z zachowaniem szczególnej staranności, wynikającej z profesjonalnego charakteru prowadzonej działalności, zgodnie z obowiązującymi normami branżowymi.</w:t>
      </w:r>
    </w:p>
    <w:p w14:paraId="653FFFC5" w14:textId="77777777" w:rsidR="00B92DD3" w:rsidRPr="00423F5A" w:rsidRDefault="00B92DD3" w:rsidP="00423F5A">
      <w:pPr>
        <w:pStyle w:val="Akapitzlist"/>
        <w:numPr>
          <w:ilvl w:val="0"/>
          <w:numId w:val="19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>Wykonawca zobowiązuje się współpracować z Zamawiającym, w tym w szczególności udzielać wszelkich niezbędnych wyjaśnień i informacji dotyczących wykonania przedmiotu zamówienia.</w:t>
      </w:r>
    </w:p>
    <w:p w14:paraId="63442386" w14:textId="77777777" w:rsidR="00B92DD3" w:rsidRPr="00423F5A" w:rsidRDefault="00B92DD3" w:rsidP="00423F5A">
      <w:pPr>
        <w:suppressAutoHyphens w:val="0"/>
        <w:autoSpaceDE w:val="0"/>
        <w:adjustRightInd w:val="0"/>
        <w:spacing w:after="0"/>
        <w:jc w:val="center"/>
        <w:textAlignment w:val="auto"/>
        <w:rPr>
          <w:rFonts w:ascii="Times New Roman" w:eastAsia="Times New Roman" w:hAnsi="Times New Roman"/>
          <w:b/>
          <w:bCs/>
          <w:lang w:eastAsia="pl-PL"/>
        </w:rPr>
      </w:pPr>
    </w:p>
    <w:p w14:paraId="4813A84A" w14:textId="77777777" w:rsidR="00B92DD3" w:rsidRPr="00423F5A" w:rsidRDefault="00B92DD3" w:rsidP="00423F5A">
      <w:pPr>
        <w:suppressAutoHyphens w:val="0"/>
        <w:autoSpaceDE w:val="0"/>
        <w:adjustRightInd w:val="0"/>
        <w:spacing w:after="0"/>
        <w:jc w:val="center"/>
        <w:textAlignment w:val="auto"/>
        <w:rPr>
          <w:rFonts w:ascii="Times New Roman" w:eastAsia="Times New Roman" w:hAnsi="Times New Roman"/>
          <w:b/>
          <w:bCs/>
          <w:lang w:eastAsia="pl-PL"/>
        </w:rPr>
      </w:pPr>
      <w:r w:rsidRPr="00423F5A">
        <w:rPr>
          <w:rFonts w:ascii="Times New Roman" w:eastAsia="Times New Roman" w:hAnsi="Times New Roman"/>
          <w:b/>
          <w:bCs/>
          <w:lang w:eastAsia="pl-PL"/>
        </w:rPr>
        <w:t>§ 3</w:t>
      </w:r>
    </w:p>
    <w:p w14:paraId="352C0C34" w14:textId="11C5DD3A" w:rsidR="00B92DD3" w:rsidRPr="00423F5A" w:rsidRDefault="00B92DD3" w:rsidP="00423F5A">
      <w:pPr>
        <w:pStyle w:val="Akapitzlist"/>
        <w:numPr>
          <w:ilvl w:val="0"/>
          <w:numId w:val="22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 xml:space="preserve">W terminie </w:t>
      </w:r>
      <w:r w:rsidR="000C7B81" w:rsidRPr="00D4189D">
        <w:rPr>
          <w:rFonts w:ascii="Times New Roman" w:eastAsia="Times New Roman" w:hAnsi="Times New Roman"/>
          <w:bCs/>
          <w:lang w:eastAsia="pl-PL"/>
        </w:rPr>
        <w:t>5</w:t>
      </w:r>
      <w:r w:rsidRPr="00D4189D">
        <w:rPr>
          <w:rFonts w:ascii="Times New Roman" w:eastAsia="Times New Roman" w:hAnsi="Times New Roman"/>
          <w:bCs/>
          <w:lang w:eastAsia="pl-PL"/>
        </w:rPr>
        <w:t xml:space="preserve"> dni</w:t>
      </w:r>
      <w:r w:rsidR="00DF6628" w:rsidRPr="00D4189D">
        <w:rPr>
          <w:rFonts w:ascii="Times New Roman" w:eastAsia="Times New Roman" w:hAnsi="Times New Roman"/>
          <w:bCs/>
          <w:lang w:eastAsia="pl-PL"/>
        </w:rPr>
        <w:t xml:space="preserve"> roboczych</w:t>
      </w:r>
      <w:r w:rsidRPr="00D4189D">
        <w:rPr>
          <w:rFonts w:ascii="Times New Roman" w:eastAsia="Times New Roman" w:hAnsi="Times New Roman"/>
          <w:bCs/>
          <w:lang w:eastAsia="pl-PL"/>
        </w:rPr>
        <w:t xml:space="preserve"> </w:t>
      </w:r>
      <w:r w:rsidRPr="00423F5A">
        <w:rPr>
          <w:rFonts w:ascii="Times New Roman" w:eastAsia="Times New Roman" w:hAnsi="Times New Roman"/>
          <w:bCs/>
          <w:lang w:eastAsia="pl-PL"/>
        </w:rPr>
        <w:t>od dnia podpisania niniejszej Umowy Wykonawca przedstawi Zamawiającemu do akceptacji następujące elementy przedmiotu zamówienia, odpowiadające wymogom określonym w treści Opisu przedmiotu zamówienia stanowiącego Załącznik nr 1 do</w:t>
      </w:r>
      <w:r w:rsidR="00FA13B8">
        <w:rPr>
          <w:rFonts w:ascii="Times New Roman" w:eastAsia="Times New Roman" w:hAnsi="Times New Roman"/>
          <w:bCs/>
          <w:lang w:eastAsia="pl-PL"/>
        </w:rPr>
        <w:t> </w:t>
      </w:r>
      <w:r w:rsidRPr="00423F5A">
        <w:rPr>
          <w:rFonts w:ascii="Times New Roman" w:eastAsia="Times New Roman" w:hAnsi="Times New Roman"/>
          <w:bCs/>
          <w:lang w:eastAsia="pl-PL"/>
        </w:rPr>
        <w:t>niniejszej Umowy:</w:t>
      </w:r>
    </w:p>
    <w:p w14:paraId="75DD0140" w14:textId="67FC5064" w:rsidR="00B92DD3" w:rsidRPr="004B47B1" w:rsidRDefault="00B92DD3" w:rsidP="00423F5A">
      <w:pPr>
        <w:pStyle w:val="Akapitzlist"/>
        <w:numPr>
          <w:ilvl w:val="0"/>
          <w:numId w:val="28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>propozycję 3 lektorów</w:t>
      </w:r>
      <w:r w:rsidRPr="00423F5A">
        <w:rPr>
          <w:rFonts w:ascii="Times New Roman" w:hAnsi="Times New Roman"/>
          <w:bCs/>
        </w:rPr>
        <w:t xml:space="preserve"> </w:t>
      </w:r>
      <w:r w:rsidRPr="00423F5A">
        <w:rPr>
          <w:rFonts w:ascii="Times New Roman" w:eastAsia="Times New Roman" w:hAnsi="Times New Roman"/>
          <w:bCs/>
          <w:lang w:eastAsia="pl-PL"/>
        </w:rPr>
        <w:t>spośród których jeden występował będzie w spotach;</w:t>
      </w:r>
      <w:r w:rsidRPr="004B47B1">
        <w:rPr>
          <w:rFonts w:ascii="Times New Roman" w:eastAsia="Times New Roman" w:hAnsi="Times New Roman"/>
          <w:bCs/>
          <w:lang w:eastAsia="pl-PL"/>
        </w:rPr>
        <w:t xml:space="preserve"> </w:t>
      </w:r>
    </w:p>
    <w:p w14:paraId="3A85F6B3" w14:textId="75690A79" w:rsidR="00B92DD3" w:rsidRPr="00423F5A" w:rsidRDefault="00B92DD3" w:rsidP="00423F5A">
      <w:pPr>
        <w:pStyle w:val="Akapitzlist"/>
        <w:numPr>
          <w:ilvl w:val="0"/>
          <w:numId w:val="28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 xml:space="preserve">po jednej propozycji scenariusza dla każdego z </w:t>
      </w:r>
      <w:r w:rsidR="00376518">
        <w:rPr>
          <w:rFonts w:ascii="Times New Roman" w:eastAsia="Times New Roman" w:hAnsi="Times New Roman"/>
          <w:bCs/>
          <w:lang w:eastAsia="pl-PL"/>
        </w:rPr>
        <w:t>4</w:t>
      </w:r>
      <w:r w:rsidRPr="00423F5A">
        <w:rPr>
          <w:rFonts w:ascii="Times New Roman" w:eastAsia="Times New Roman" w:hAnsi="Times New Roman"/>
          <w:bCs/>
          <w:lang w:eastAsia="pl-PL"/>
        </w:rPr>
        <w:t xml:space="preserve"> spotów.</w:t>
      </w:r>
    </w:p>
    <w:p w14:paraId="40561402" w14:textId="77777777" w:rsidR="00B92DD3" w:rsidRPr="00423F5A" w:rsidRDefault="00B92DD3" w:rsidP="00423F5A">
      <w:pPr>
        <w:pStyle w:val="Akapitzlist"/>
        <w:numPr>
          <w:ilvl w:val="0"/>
          <w:numId w:val="22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>W przypadku braku akceptacji któregokolwiek z elementów przedstawionych w ramach propozycji, o których mowa w ust. 1, Wykonawca zobowiązuje się przedstawić alternatywną propozycję, w terminie 3 dni roboczych od dnia otrzymania zawiadomienia o braku akceptacji.</w:t>
      </w:r>
    </w:p>
    <w:p w14:paraId="414A688B" w14:textId="77777777" w:rsidR="00B92DD3" w:rsidRPr="00423F5A" w:rsidRDefault="00B92DD3" w:rsidP="00423F5A">
      <w:pPr>
        <w:pStyle w:val="Akapitzlist"/>
        <w:numPr>
          <w:ilvl w:val="0"/>
          <w:numId w:val="22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>Zaakceptowanie lub zgłoszenie braku akceptacji któregokolwiek z elementów przedstawionych w ramach propozycji, o których mowa w ust. 1, nastąpi w ciągu 3 dni roboczych od dnia otrzymania propozycji.</w:t>
      </w:r>
    </w:p>
    <w:p w14:paraId="5E9971D6" w14:textId="7F15C2A3" w:rsidR="00B92DD3" w:rsidRPr="00423F5A" w:rsidRDefault="00B92DD3" w:rsidP="00423F5A">
      <w:pPr>
        <w:pStyle w:val="Akapitzlist"/>
        <w:numPr>
          <w:ilvl w:val="0"/>
          <w:numId w:val="22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 xml:space="preserve">W przypadku braku zatwierdzenia </w:t>
      </w:r>
      <w:r w:rsidR="009E1FC9" w:rsidRPr="00423F5A">
        <w:rPr>
          <w:rFonts w:ascii="Times New Roman" w:eastAsia="Times New Roman" w:hAnsi="Times New Roman"/>
          <w:bCs/>
          <w:lang w:eastAsia="pl-PL"/>
        </w:rPr>
        <w:t>któregokolwiek ze spotów</w:t>
      </w:r>
      <w:r w:rsidRPr="00423F5A">
        <w:rPr>
          <w:rFonts w:ascii="Times New Roman" w:eastAsia="Times New Roman" w:hAnsi="Times New Roman"/>
          <w:bCs/>
          <w:lang w:eastAsia="pl-PL"/>
        </w:rPr>
        <w:t>, Wykonawca zobowiązuje się przedstawić nową propozycję według wytycznych Zamawiającego, w terminie 3 dni roboczych od dnia otrzymania zawiadomienia o braku zatwierdzenia.</w:t>
      </w:r>
    </w:p>
    <w:p w14:paraId="3FB11AAD" w14:textId="539725E3" w:rsidR="00B92DD3" w:rsidRPr="00423F5A" w:rsidRDefault="00B92DD3" w:rsidP="00423F5A">
      <w:pPr>
        <w:pStyle w:val="Akapitzlist"/>
        <w:numPr>
          <w:ilvl w:val="0"/>
          <w:numId w:val="22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 xml:space="preserve">Wykonawca w ciągu 12 dni od dnia akceptacji każdej z propozycji, o których mowa w ust. 1, wyprodukuje oraz przedstawi Zamawiającemu </w:t>
      </w:r>
      <w:r w:rsidR="00B842AD">
        <w:rPr>
          <w:rFonts w:ascii="Times New Roman" w:eastAsia="Times New Roman" w:hAnsi="Times New Roman"/>
          <w:bCs/>
          <w:lang w:eastAsia="pl-PL"/>
        </w:rPr>
        <w:t>4</w:t>
      </w:r>
      <w:r w:rsidRPr="00423F5A">
        <w:rPr>
          <w:rFonts w:ascii="Times New Roman" w:eastAsia="Times New Roman" w:hAnsi="Times New Roman"/>
          <w:bCs/>
          <w:lang w:eastAsia="pl-PL"/>
        </w:rPr>
        <w:t xml:space="preserve"> spot</w:t>
      </w:r>
      <w:r w:rsidR="00B842AD">
        <w:rPr>
          <w:rFonts w:ascii="Times New Roman" w:eastAsia="Times New Roman" w:hAnsi="Times New Roman"/>
          <w:bCs/>
          <w:lang w:eastAsia="pl-PL"/>
        </w:rPr>
        <w:t>y</w:t>
      </w:r>
      <w:r w:rsidRPr="00423F5A">
        <w:rPr>
          <w:rFonts w:ascii="Times New Roman" w:eastAsia="Times New Roman" w:hAnsi="Times New Roman"/>
          <w:bCs/>
          <w:lang w:eastAsia="pl-PL"/>
        </w:rPr>
        <w:t xml:space="preserve"> celem zatwierdzenia.</w:t>
      </w:r>
    </w:p>
    <w:p w14:paraId="66B46C44" w14:textId="6D425159" w:rsidR="00E35A33" w:rsidRPr="00666645" w:rsidRDefault="00B92DD3" w:rsidP="00423F5A">
      <w:pPr>
        <w:pStyle w:val="Akapitzlist"/>
        <w:numPr>
          <w:ilvl w:val="0"/>
          <w:numId w:val="22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>Po ostatecznym zatwierdzeniu spotów Wykonawca ma</w:t>
      </w:r>
      <w:r w:rsidR="00FA13B8">
        <w:rPr>
          <w:rFonts w:ascii="Times New Roman" w:eastAsia="Times New Roman" w:hAnsi="Times New Roman"/>
          <w:bCs/>
          <w:lang w:eastAsia="pl-PL"/>
        </w:rPr>
        <w:t> </w:t>
      </w:r>
      <w:r w:rsidRPr="00423F5A">
        <w:rPr>
          <w:rFonts w:ascii="Times New Roman" w:eastAsia="Times New Roman" w:hAnsi="Times New Roman"/>
          <w:bCs/>
          <w:lang w:eastAsia="pl-PL"/>
        </w:rPr>
        <w:t>obowiązek niezwłocznie przekazać je</w:t>
      </w:r>
      <w:r w:rsidR="00FA13B8">
        <w:rPr>
          <w:rFonts w:ascii="Times New Roman" w:eastAsia="Times New Roman" w:hAnsi="Times New Roman"/>
          <w:bCs/>
          <w:lang w:eastAsia="pl-PL"/>
        </w:rPr>
        <w:t> </w:t>
      </w:r>
      <w:r w:rsidRPr="00423F5A">
        <w:rPr>
          <w:rFonts w:ascii="Times New Roman" w:eastAsia="Times New Roman" w:hAnsi="Times New Roman"/>
          <w:bCs/>
          <w:lang w:eastAsia="pl-PL"/>
        </w:rPr>
        <w:t>Zamawiającemu</w:t>
      </w:r>
      <w:r w:rsidRPr="00423F5A">
        <w:rPr>
          <w:rFonts w:ascii="Times New Roman" w:hAnsi="Times New Roman"/>
        </w:rPr>
        <w:t xml:space="preserve"> </w:t>
      </w:r>
      <w:r w:rsidRPr="00423F5A">
        <w:rPr>
          <w:rFonts w:ascii="Times New Roman" w:eastAsia="Times New Roman" w:hAnsi="Times New Roman"/>
          <w:bCs/>
          <w:lang w:eastAsia="pl-PL"/>
        </w:rPr>
        <w:t>w ustalonym przez Strony formacie, na określonym przez Strony nośniku danych.</w:t>
      </w:r>
    </w:p>
    <w:p w14:paraId="4B919AF3" w14:textId="77777777" w:rsidR="00E35A33" w:rsidRPr="00423F5A" w:rsidRDefault="00E35A33" w:rsidP="00423F5A">
      <w:p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</w:p>
    <w:p w14:paraId="70D1FC3C" w14:textId="77777777" w:rsidR="00B92DD3" w:rsidRPr="00423F5A" w:rsidRDefault="00B92DD3" w:rsidP="00423F5A">
      <w:pPr>
        <w:suppressAutoHyphens w:val="0"/>
        <w:autoSpaceDE w:val="0"/>
        <w:adjustRightInd w:val="0"/>
        <w:spacing w:after="0"/>
        <w:jc w:val="center"/>
        <w:textAlignment w:val="auto"/>
        <w:rPr>
          <w:rFonts w:ascii="Times New Roman" w:eastAsia="Times New Roman" w:hAnsi="Times New Roman"/>
          <w:b/>
          <w:bCs/>
          <w:lang w:eastAsia="pl-PL"/>
        </w:rPr>
      </w:pPr>
      <w:r w:rsidRPr="00423F5A">
        <w:rPr>
          <w:rFonts w:ascii="Times New Roman" w:eastAsia="Times New Roman" w:hAnsi="Times New Roman"/>
          <w:b/>
          <w:bCs/>
          <w:lang w:eastAsia="pl-PL"/>
        </w:rPr>
        <w:t>§ 4</w:t>
      </w:r>
    </w:p>
    <w:p w14:paraId="42C66D60" w14:textId="77777777" w:rsidR="00B92DD3" w:rsidRPr="00423F5A" w:rsidRDefault="00B92DD3" w:rsidP="00423F5A">
      <w:pPr>
        <w:pStyle w:val="Akapitzlist"/>
        <w:numPr>
          <w:ilvl w:val="0"/>
          <w:numId w:val="23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>Odbiór przedmiotu zamówienia potwierdzony zostanie przez Zamawiającego w formie protokołu zdawczo – odbiorczego.</w:t>
      </w:r>
    </w:p>
    <w:p w14:paraId="3064E2DB" w14:textId="77777777" w:rsidR="00E25BAE" w:rsidRDefault="00E25BAE" w:rsidP="00E25BAE">
      <w:pPr>
        <w:pStyle w:val="Akapitzlist"/>
        <w:numPr>
          <w:ilvl w:val="0"/>
          <w:numId w:val="23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Cs/>
          <w:lang w:eastAsia="pl-PL"/>
        </w:rPr>
      </w:pPr>
      <w:r>
        <w:rPr>
          <w:rFonts w:ascii="Times New Roman" w:eastAsia="Times New Roman" w:hAnsi="Times New Roman"/>
          <w:bCs/>
          <w:lang w:eastAsia="pl-PL"/>
        </w:rPr>
        <w:t>Protokoły zdawczo – odbiorcze będą sporządzane w ciągu 3 dni roboczych od przekazania Zamawiającemu przez Wykonawcę dowodów zrealizowania poszczególnych elementów składających się na przedmiot zamówienia.</w:t>
      </w:r>
    </w:p>
    <w:p w14:paraId="4089C483" w14:textId="77777777" w:rsidR="00B92DD3" w:rsidRPr="00423F5A" w:rsidRDefault="00B92DD3" w:rsidP="00423F5A">
      <w:pPr>
        <w:suppressAutoHyphens w:val="0"/>
        <w:autoSpaceDE w:val="0"/>
        <w:adjustRightInd w:val="0"/>
        <w:spacing w:after="0"/>
        <w:textAlignment w:val="auto"/>
        <w:rPr>
          <w:rFonts w:ascii="Times New Roman" w:eastAsia="Times New Roman" w:hAnsi="Times New Roman"/>
          <w:b/>
          <w:bCs/>
          <w:lang w:eastAsia="pl-PL"/>
        </w:rPr>
      </w:pPr>
    </w:p>
    <w:p w14:paraId="0044AA0A" w14:textId="77777777" w:rsidR="00B92DD3" w:rsidRPr="00423F5A" w:rsidRDefault="00B92DD3" w:rsidP="00423F5A">
      <w:pPr>
        <w:suppressAutoHyphens w:val="0"/>
        <w:autoSpaceDE w:val="0"/>
        <w:adjustRightInd w:val="0"/>
        <w:spacing w:after="0"/>
        <w:jc w:val="center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b/>
          <w:bCs/>
          <w:lang w:eastAsia="pl-PL"/>
        </w:rPr>
        <w:t>§ 5</w:t>
      </w:r>
    </w:p>
    <w:p w14:paraId="653BE9F1" w14:textId="77777777" w:rsidR="00B92DD3" w:rsidRPr="00423F5A" w:rsidRDefault="00B92DD3" w:rsidP="00423F5A">
      <w:pPr>
        <w:pStyle w:val="Akapitzlist"/>
        <w:numPr>
          <w:ilvl w:val="0"/>
          <w:numId w:val="24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>Osobami upoważnionymi ze strony Zamawiającego do kontaktów z Wykonawcą są:</w:t>
      </w:r>
    </w:p>
    <w:p w14:paraId="468AB81D" w14:textId="1EAB75FB" w:rsidR="00B92DD3" w:rsidRPr="00423F5A" w:rsidRDefault="008C3155" w:rsidP="00423F5A">
      <w:pPr>
        <w:numPr>
          <w:ilvl w:val="0"/>
          <w:numId w:val="20"/>
        </w:numPr>
        <w:tabs>
          <w:tab w:val="left" w:pos="0"/>
        </w:tabs>
        <w:suppressAutoHyphens w:val="0"/>
        <w:autoSpaceDE w:val="0"/>
        <w:autoSpaceDN/>
        <w:adjustRightInd w:val="0"/>
        <w:spacing w:after="0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>…………………………...</w:t>
      </w:r>
      <w:r w:rsidR="00B92DD3" w:rsidRPr="00423F5A">
        <w:rPr>
          <w:rFonts w:ascii="Times New Roman" w:eastAsia="Times New Roman" w:hAnsi="Times New Roman"/>
          <w:lang w:eastAsia="pl-PL"/>
        </w:rPr>
        <w:t xml:space="preserve"> e-mail:</w:t>
      </w:r>
      <w:r w:rsidRPr="00423F5A">
        <w:rPr>
          <w:rFonts w:ascii="Times New Roman" w:eastAsia="Times New Roman" w:hAnsi="Times New Roman"/>
          <w:lang w:eastAsia="pl-PL"/>
        </w:rPr>
        <w:t>………………...</w:t>
      </w:r>
      <w:r w:rsidR="00B92DD3" w:rsidRPr="00423F5A">
        <w:rPr>
          <w:rFonts w:ascii="Times New Roman" w:eastAsia="Times New Roman" w:hAnsi="Times New Roman"/>
          <w:lang w:eastAsia="pl-PL"/>
        </w:rPr>
        <w:t xml:space="preserve"> tel. 81 46 23 8</w:t>
      </w:r>
      <w:r w:rsidRPr="00423F5A">
        <w:rPr>
          <w:rFonts w:ascii="Times New Roman" w:eastAsia="Times New Roman" w:hAnsi="Times New Roman"/>
          <w:lang w:eastAsia="pl-PL"/>
        </w:rPr>
        <w:t>16</w:t>
      </w:r>
      <w:r w:rsidR="00B92DD3" w:rsidRPr="00423F5A">
        <w:rPr>
          <w:rFonts w:ascii="Times New Roman" w:eastAsia="Times New Roman" w:hAnsi="Times New Roman"/>
          <w:lang w:eastAsia="pl-PL"/>
        </w:rPr>
        <w:t>;</w:t>
      </w:r>
    </w:p>
    <w:p w14:paraId="52C61889" w14:textId="69F0EAB1" w:rsidR="00B92DD3" w:rsidRPr="00423F5A" w:rsidRDefault="008C3155" w:rsidP="00423F5A">
      <w:pPr>
        <w:numPr>
          <w:ilvl w:val="0"/>
          <w:numId w:val="20"/>
        </w:numPr>
        <w:tabs>
          <w:tab w:val="left" w:pos="0"/>
        </w:tabs>
        <w:suppressAutoHyphens w:val="0"/>
        <w:autoSpaceDE w:val="0"/>
        <w:autoSpaceDN/>
        <w:adjustRightInd w:val="0"/>
        <w:spacing w:after="0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>…………………………...</w:t>
      </w:r>
      <w:r w:rsidR="00B92DD3" w:rsidRPr="00423F5A">
        <w:rPr>
          <w:rFonts w:ascii="Times New Roman" w:eastAsia="Times New Roman" w:hAnsi="Times New Roman"/>
          <w:lang w:eastAsia="pl-PL"/>
        </w:rPr>
        <w:t xml:space="preserve"> e-mail: </w:t>
      </w:r>
      <w:r w:rsidRPr="00423F5A">
        <w:rPr>
          <w:rFonts w:ascii="Times New Roman" w:eastAsia="Times New Roman" w:hAnsi="Times New Roman"/>
          <w:lang w:eastAsia="pl-PL"/>
        </w:rPr>
        <w:t>………………..</w:t>
      </w:r>
      <w:r w:rsidR="00B92DD3" w:rsidRPr="00423F5A">
        <w:rPr>
          <w:rFonts w:ascii="Times New Roman" w:eastAsia="Times New Roman" w:hAnsi="Times New Roman"/>
          <w:lang w:eastAsia="pl-PL"/>
        </w:rPr>
        <w:t xml:space="preserve"> tel. 81 46 23 81</w:t>
      </w:r>
      <w:r w:rsidRPr="00423F5A">
        <w:rPr>
          <w:rFonts w:ascii="Times New Roman" w:eastAsia="Times New Roman" w:hAnsi="Times New Roman"/>
          <w:lang w:eastAsia="pl-PL"/>
        </w:rPr>
        <w:t>2</w:t>
      </w:r>
      <w:r w:rsidR="00B92DD3" w:rsidRPr="00423F5A">
        <w:rPr>
          <w:rFonts w:ascii="Times New Roman" w:eastAsia="Times New Roman" w:hAnsi="Times New Roman"/>
          <w:lang w:eastAsia="pl-PL"/>
        </w:rPr>
        <w:t>.</w:t>
      </w:r>
    </w:p>
    <w:p w14:paraId="14A81E1B" w14:textId="77777777" w:rsidR="00B92DD3" w:rsidRPr="00423F5A" w:rsidRDefault="00B92DD3" w:rsidP="00423F5A">
      <w:pPr>
        <w:pStyle w:val="Akapitzlist"/>
        <w:numPr>
          <w:ilvl w:val="0"/>
          <w:numId w:val="24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>Osobami upoważnionymi ze strony Wykonawcy do kontaktów z Zamawiającym są:</w:t>
      </w:r>
    </w:p>
    <w:p w14:paraId="1097BF96" w14:textId="3BBFE8C9" w:rsidR="00B92DD3" w:rsidRPr="00423F5A" w:rsidRDefault="00B92DD3" w:rsidP="00423F5A">
      <w:pPr>
        <w:numPr>
          <w:ilvl w:val="0"/>
          <w:numId w:val="21"/>
        </w:numPr>
        <w:tabs>
          <w:tab w:val="left" w:pos="0"/>
        </w:tabs>
        <w:suppressAutoHyphens w:val="0"/>
        <w:autoSpaceDE w:val="0"/>
        <w:autoSpaceDN/>
        <w:adjustRightInd w:val="0"/>
        <w:spacing w:after="0"/>
        <w:contextualSpacing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>…………………………</w:t>
      </w:r>
      <w:r w:rsidR="008C3155" w:rsidRPr="00423F5A">
        <w:rPr>
          <w:rFonts w:ascii="Times New Roman" w:eastAsia="Times New Roman" w:hAnsi="Times New Roman"/>
          <w:lang w:eastAsia="pl-PL"/>
        </w:rPr>
        <w:t>...</w:t>
      </w:r>
      <w:r w:rsidRPr="00423F5A">
        <w:rPr>
          <w:rFonts w:ascii="Times New Roman" w:eastAsia="Times New Roman" w:hAnsi="Times New Roman"/>
          <w:lang w:eastAsia="pl-PL"/>
        </w:rPr>
        <w:t xml:space="preserve"> e- mail: ………………. </w:t>
      </w:r>
      <w:r w:rsidR="00C0419C">
        <w:rPr>
          <w:rFonts w:ascii="Times New Roman" w:eastAsia="Times New Roman" w:hAnsi="Times New Roman"/>
          <w:lang w:eastAsia="pl-PL"/>
        </w:rPr>
        <w:t xml:space="preserve">tel. </w:t>
      </w:r>
      <w:r w:rsidRPr="00423F5A">
        <w:rPr>
          <w:rFonts w:ascii="Times New Roman" w:eastAsia="Times New Roman" w:hAnsi="Times New Roman"/>
          <w:lang w:eastAsia="pl-PL"/>
        </w:rPr>
        <w:t>…………………</w:t>
      </w:r>
      <w:r w:rsidR="00C0419C">
        <w:rPr>
          <w:rFonts w:ascii="Times New Roman" w:eastAsia="Times New Roman" w:hAnsi="Times New Roman"/>
          <w:lang w:eastAsia="pl-PL"/>
        </w:rPr>
        <w:t>…</w:t>
      </w:r>
    </w:p>
    <w:p w14:paraId="289DA5CD" w14:textId="4540821F" w:rsidR="00B92DD3" w:rsidRPr="00423F5A" w:rsidRDefault="00B92DD3" w:rsidP="00423F5A">
      <w:pPr>
        <w:pStyle w:val="Akapitzlist"/>
        <w:numPr>
          <w:ilvl w:val="0"/>
          <w:numId w:val="21"/>
        </w:numPr>
        <w:tabs>
          <w:tab w:val="left" w:pos="0"/>
        </w:tabs>
        <w:suppressAutoHyphens w:val="0"/>
        <w:autoSpaceDE w:val="0"/>
        <w:autoSpaceDN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 xml:space="preserve">………………………...… e- mail: ………………. </w:t>
      </w:r>
      <w:r w:rsidR="00C0419C">
        <w:rPr>
          <w:rFonts w:ascii="Times New Roman" w:eastAsia="Times New Roman" w:hAnsi="Times New Roman"/>
          <w:lang w:eastAsia="pl-PL"/>
        </w:rPr>
        <w:t xml:space="preserve">tel. </w:t>
      </w:r>
      <w:r w:rsidRPr="00423F5A">
        <w:rPr>
          <w:rFonts w:ascii="Times New Roman" w:eastAsia="Times New Roman" w:hAnsi="Times New Roman"/>
          <w:lang w:eastAsia="pl-PL"/>
        </w:rPr>
        <w:t>…………………</w:t>
      </w:r>
      <w:r w:rsidR="00C0419C">
        <w:rPr>
          <w:rFonts w:ascii="Times New Roman" w:eastAsia="Times New Roman" w:hAnsi="Times New Roman"/>
          <w:lang w:eastAsia="pl-PL"/>
        </w:rPr>
        <w:t>…</w:t>
      </w:r>
    </w:p>
    <w:p w14:paraId="4F117532" w14:textId="09BF35BE" w:rsidR="00B92DD3" w:rsidRPr="00FA13B8" w:rsidRDefault="00B92DD3" w:rsidP="00FA13B8">
      <w:pPr>
        <w:pStyle w:val="Akapitzlist"/>
        <w:numPr>
          <w:ilvl w:val="0"/>
          <w:numId w:val="24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>Zmiana osób ww. nie stanowi zmiany niniejszej Umowy i może być dokonana w drodze pisemnego oświadczenia złożonego drugiej Stronie.</w:t>
      </w:r>
    </w:p>
    <w:p w14:paraId="6BC9E8D0" w14:textId="77777777" w:rsidR="00B92DD3" w:rsidRPr="00423F5A" w:rsidRDefault="00B92DD3" w:rsidP="00423F5A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lang w:eastAsia="pl-PL"/>
        </w:rPr>
      </w:pPr>
    </w:p>
    <w:p w14:paraId="3BF551BF" w14:textId="77777777" w:rsidR="00B92DD3" w:rsidRPr="00423F5A" w:rsidRDefault="00B92DD3" w:rsidP="00423F5A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lang w:eastAsia="pl-PL"/>
        </w:rPr>
      </w:pPr>
      <w:r w:rsidRPr="00423F5A">
        <w:rPr>
          <w:rFonts w:ascii="Times New Roman" w:eastAsia="Times New Roman" w:hAnsi="Times New Roman"/>
          <w:b/>
          <w:bCs/>
          <w:lang w:eastAsia="pl-PL"/>
        </w:rPr>
        <w:t>§ 6</w:t>
      </w:r>
    </w:p>
    <w:p w14:paraId="4D4DF2AA" w14:textId="77777777" w:rsidR="00B92DD3" w:rsidRPr="00423F5A" w:rsidRDefault="00B92DD3" w:rsidP="00423F5A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val="x-none" w:eastAsia="ar-SA"/>
        </w:rPr>
      </w:pPr>
      <w:r w:rsidRPr="00423F5A">
        <w:rPr>
          <w:rFonts w:ascii="Times New Roman" w:eastAsia="Times New Roman" w:hAnsi="Times New Roman"/>
          <w:lang w:val="x-none" w:eastAsia="ar-SA"/>
        </w:rPr>
        <w:t xml:space="preserve">Za </w:t>
      </w:r>
      <w:r w:rsidRPr="00423F5A">
        <w:rPr>
          <w:rFonts w:ascii="Times New Roman" w:eastAsia="Times New Roman" w:hAnsi="Times New Roman"/>
          <w:lang w:eastAsia="ar-SA"/>
        </w:rPr>
        <w:t xml:space="preserve">prawidłowe </w:t>
      </w:r>
      <w:r w:rsidRPr="00423F5A">
        <w:rPr>
          <w:rFonts w:ascii="Times New Roman" w:eastAsia="Times New Roman" w:hAnsi="Times New Roman"/>
          <w:lang w:val="x-none" w:eastAsia="ar-SA"/>
        </w:rPr>
        <w:t xml:space="preserve">wykonanie przedmiotu </w:t>
      </w:r>
      <w:r w:rsidRPr="00423F5A">
        <w:rPr>
          <w:rFonts w:ascii="Times New Roman" w:eastAsia="Times New Roman" w:hAnsi="Times New Roman"/>
          <w:lang w:eastAsia="ar-SA"/>
        </w:rPr>
        <w:t>zamówienia</w:t>
      </w:r>
      <w:r w:rsidRPr="00423F5A">
        <w:rPr>
          <w:rFonts w:ascii="Times New Roman" w:eastAsia="Times New Roman" w:hAnsi="Times New Roman"/>
          <w:lang w:val="x-none" w:eastAsia="ar-SA"/>
        </w:rPr>
        <w:t xml:space="preserve"> Zamawiający </w:t>
      </w:r>
      <w:r w:rsidRPr="00423F5A">
        <w:rPr>
          <w:rFonts w:ascii="Times New Roman" w:eastAsia="Times New Roman" w:hAnsi="Times New Roman"/>
          <w:lang w:eastAsia="ar-SA"/>
        </w:rPr>
        <w:t xml:space="preserve">zobowiązuje się </w:t>
      </w:r>
      <w:r w:rsidRPr="00423F5A">
        <w:rPr>
          <w:rFonts w:ascii="Times New Roman" w:eastAsia="Times New Roman" w:hAnsi="Times New Roman"/>
          <w:lang w:val="x-none" w:eastAsia="ar-SA"/>
        </w:rPr>
        <w:t>zapłaci</w:t>
      </w:r>
      <w:r w:rsidRPr="00423F5A">
        <w:rPr>
          <w:rFonts w:ascii="Times New Roman" w:eastAsia="Times New Roman" w:hAnsi="Times New Roman"/>
          <w:lang w:eastAsia="ar-SA"/>
        </w:rPr>
        <w:t>ć</w:t>
      </w:r>
      <w:r w:rsidRPr="00423F5A">
        <w:rPr>
          <w:rFonts w:ascii="Times New Roman" w:eastAsia="Times New Roman" w:hAnsi="Times New Roman"/>
          <w:lang w:val="x-none" w:eastAsia="ar-SA"/>
        </w:rPr>
        <w:t xml:space="preserve"> Wykonawcy całkowite wynagrodzenie w kwocie </w:t>
      </w:r>
      <w:r w:rsidRPr="00423F5A">
        <w:rPr>
          <w:rFonts w:ascii="Times New Roman" w:eastAsia="TimesNewRoman" w:hAnsi="Times New Roman"/>
          <w:lang w:eastAsia="ar-SA"/>
        </w:rPr>
        <w:t>…………………………..</w:t>
      </w:r>
      <w:r w:rsidRPr="00423F5A">
        <w:rPr>
          <w:rFonts w:ascii="Times New Roman" w:eastAsia="TimesNewRoman" w:hAnsi="Times New Roman"/>
          <w:b/>
          <w:lang w:eastAsia="ar-SA"/>
        </w:rPr>
        <w:t xml:space="preserve"> </w:t>
      </w:r>
      <w:r w:rsidRPr="00423F5A">
        <w:rPr>
          <w:rFonts w:ascii="Times New Roman" w:eastAsia="TimesNewRoman" w:hAnsi="Times New Roman"/>
          <w:lang w:eastAsia="ar-SA"/>
        </w:rPr>
        <w:t>zł</w:t>
      </w:r>
      <w:r w:rsidRPr="00423F5A">
        <w:rPr>
          <w:rFonts w:ascii="Times New Roman" w:eastAsia="TimesNewRoman" w:hAnsi="Times New Roman"/>
          <w:lang w:val="x-none" w:eastAsia="ar-SA"/>
        </w:rPr>
        <w:t xml:space="preserve"> brutto (słownie zł:</w:t>
      </w:r>
      <w:r w:rsidRPr="00423F5A">
        <w:rPr>
          <w:rFonts w:ascii="Times New Roman" w:eastAsia="TimesNewRoman" w:hAnsi="Times New Roman"/>
          <w:lang w:eastAsia="ar-SA"/>
        </w:rPr>
        <w:t xml:space="preserve"> ……………………………….……….. zł……</w:t>
      </w:r>
      <w:r w:rsidRPr="00423F5A">
        <w:rPr>
          <w:rFonts w:ascii="Times New Roman" w:eastAsia="TimesNewRoman" w:hAnsi="Times New Roman"/>
          <w:lang w:val="x-none" w:eastAsia="ar-SA"/>
        </w:rPr>
        <w:t xml:space="preserve">/100), tj. netto </w:t>
      </w:r>
      <w:r w:rsidRPr="00423F5A">
        <w:rPr>
          <w:rFonts w:ascii="Times New Roman" w:eastAsia="TimesNewRoman" w:hAnsi="Times New Roman"/>
          <w:lang w:eastAsia="ar-SA"/>
        </w:rPr>
        <w:t>……………………..</w:t>
      </w:r>
      <w:r w:rsidRPr="00423F5A">
        <w:rPr>
          <w:rFonts w:ascii="Times New Roman" w:eastAsia="TimesNewRoman" w:hAnsi="Times New Roman"/>
          <w:lang w:val="x-none" w:eastAsia="ar-SA"/>
        </w:rPr>
        <w:t xml:space="preserve">zł (słownie </w:t>
      </w:r>
      <w:r w:rsidRPr="00423F5A">
        <w:rPr>
          <w:rFonts w:ascii="Times New Roman" w:eastAsia="TimesNewRoman" w:hAnsi="Times New Roman"/>
          <w:lang w:eastAsia="ar-SA"/>
        </w:rPr>
        <w:t>…………………………………….. złotych …………/100</w:t>
      </w:r>
      <w:r w:rsidRPr="00423F5A">
        <w:rPr>
          <w:rFonts w:ascii="Times New Roman" w:eastAsia="TimesNewRoman" w:hAnsi="Times New Roman"/>
          <w:lang w:val="x-none" w:eastAsia="ar-SA"/>
        </w:rPr>
        <w:t>) +</w:t>
      </w:r>
      <w:r w:rsidRPr="00423F5A">
        <w:rPr>
          <w:rFonts w:ascii="Times New Roman" w:eastAsia="TimesNewRoman" w:hAnsi="Times New Roman"/>
          <w:lang w:eastAsia="ar-SA"/>
        </w:rPr>
        <w:t xml:space="preserve"> ……………… zł </w:t>
      </w:r>
      <w:r w:rsidRPr="00423F5A">
        <w:rPr>
          <w:rFonts w:ascii="Times New Roman" w:eastAsia="TimesNewRoman" w:hAnsi="Times New Roman"/>
          <w:lang w:val="x-none" w:eastAsia="ar-SA"/>
        </w:rPr>
        <w:t>VAT (słownie</w:t>
      </w:r>
      <w:r w:rsidRPr="00423F5A">
        <w:rPr>
          <w:rFonts w:ascii="Times New Roman" w:eastAsia="TimesNewRoman" w:hAnsi="Times New Roman"/>
          <w:lang w:eastAsia="ar-SA"/>
        </w:rPr>
        <w:t>: ………………………… zł ……/100</w:t>
      </w:r>
      <w:r w:rsidRPr="00423F5A">
        <w:rPr>
          <w:rFonts w:ascii="Times New Roman" w:eastAsia="TimesNewRoman" w:hAnsi="Times New Roman"/>
          <w:lang w:val="x-none" w:eastAsia="ar-SA"/>
        </w:rPr>
        <w:t>)</w:t>
      </w:r>
      <w:r w:rsidRPr="00423F5A">
        <w:rPr>
          <w:rFonts w:ascii="Times New Roman" w:eastAsia="TimesNewRoman" w:hAnsi="Times New Roman"/>
          <w:lang w:eastAsia="ar-SA"/>
        </w:rPr>
        <w:t>.</w:t>
      </w:r>
    </w:p>
    <w:p w14:paraId="42633B46" w14:textId="77777777" w:rsidR="00B92DD3" w:rsidRPr="00423F5A" w:rsidRDefault="00B92DD3" w:rsidP="00423F5A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val="x-none" w:eastAsia="ar-SA"/>
        </w:rPr>
      </w:pPr>
      <w:r w:rsidRPr="00423F5A">
        <w:rPr>
          <w:rFonts w:ascii="Times New Roman" w:eastAsia="Times New Roman" w:hAnsi="Times New Roman"/>
          <w:lang w:val="x-none" w:eastAsia="ar-SA"/>
        </w:rPr>
        <w:t xml:space="preserve">Zamawiający </w:t>
      </w:r>
      <w:r w:rsidRPr="00423F5A">
        <w:rPr>
          <w:rFonts w:ascii="Times New Roman" w:eastAsia="Times New Roman" w:hAnsi="Times New Roman"/>
          <w:lang w:eastAsia="ar-SA"/>
        </w:rPr>
        <w:t xml:space="preserve">zobowiązuje się </w:t>
      </w:r>
      <w:r w:rsidRPr="00423F5A">
        <w:rPr>
          <w:rFonts w:ascii="Times New Roman" w:eastAsia="Times New Roman" w:hAnsi="Times New Roman"/>
          <w:lang w:val="x-none" w:eastAsia="ar-SA"/>
        </w:rPr>
        <w:t>dokona</w:t>
      </w:r>
      <w:r w:rsidRPr="00423F5A">
        <w:rPr>
          <w:rFonts w:ascii="Times New Roman" w:eastAsia="Times New Roman" w:hAnsi="Times New Roman"/>
          <w:lang w:eastAsia="ar-SA"/>
        </w:rPr>
        <w:t>ć</w:t>
      </w:r>
      <w:r w:rsidRPr="00423F5A">
        <w:rPr>
          <w:rFonts w:ascii="Times New Roman" w:eastAsia="Times New Roman" w:hAnsi="Times New Roman"/>
          <w:lang w:val="x-none" w:eastAsia="ar-SA"/>
        </w:rPr>
        <w:t xml:space="preserve"> zapłaty wynagrodzenia w formie przelewu bankowego na </w:t>
      </w:r>
      <w:r w:rsidRPr="00423F5A">
        <w:rPr>
          <w:rFonts w:ascii="Times New Roman" w:eastAsia="Times New Roman" w:hAnsi="Times New Roman"/>
          <w:lang w:eastAsia="ar-SA"/>
        </w:rPr>
        <w:t>rachunek bankowy</w:t>
      </w:r>
      <w:r w:rsidRPr="00423F5A">
        <w:rPr>
          <w:rFonts w:ascii="Times New Roman" w:eastAsia="Times New Roman" w:hAnsi="Times New Roman"/>
          <w:bCs/>
          <w:lang w:val="x-none" w:eastAsia="ar-SA"/>
        </w:rPr>
        <w:t xml:space="preserve"> Wykonawcy </w:t>
      </w:r>
      <w:r w:rsidRPr="00423F5A">
        <w:rPr>
          <w:rFonts w:ascii="Times New Roman" w:eastAsia="Times New Roman" w:hAnsi="Times New Roman"/>
          <w:lang w:eastAsia="ar-SA"/>
        </w:rPr>
        <w:t>wskazany</w:t>
      </w:r>
      <w:r w:rsidRPr="00423F5A">
        <w:rPr>
          <w:rFonts w:ascii="Times New Roman" w:eastAsia="Times New Roman" w:hAnsi="Times New Roman"/>
          <w:lang w:val="x-none" w:eastAsia="ar-SA"/>
        </w:rPr>
        <w:t xml:space="preserve"> </w:t>
      </w:r>
      <w:r w:rsidRPr="00423F5A">
        <w:rPr>
          <w:rFonts w:ascii="Times New Roman" w:eastAsia="Times New Roman" w:hAnsi="Times New Roman"/>
          <w:lang w:eastAsia="ar-SA"/>
        </w:rPr>
        <w:t>w fakturze</w:t>
      </w:r>
      <w:r w:rsidRPr="00423F5A">
        <w:rPr>
          <w:rFonts w:ascii="Times New Roman" w:eastAsia="Times New Roman" w:hAnsi="Times New Roman"/>
          <w:lang w:val="x-none" w:eastAsia="ar-SA"/>
        </w:rPr>
        <w:t xml:space="preserve"> VAT</w:t>
      </w:r>
      <w:r w:rsidRPr="00423F5A">
        <w:rPr>
          <w:rFonts w:ascii="Times New Roman" w:eastAsia="Times New Roman" w:hAnsi="Times New Roman"/>
          <w:lang w:eastAsia="ar-SA"/>
        </w:rPr>
        <w:t xml:space="preserve"> w terminie</w:t>
      </w:r>
      <w:r w:rsidRPr="00423F5A">
        <w:rPr>
          <w:rFonts w:ascii="Times New Roman" w:eastAsia="Times New Roman" w:hAnsi="Times New Roman"/>
          <w:lang w:val="x-none" w:eastAsia="ar-SA"/>
        </w:rPr>
        <w:t xml:space="preserve"> 14 dni od daty otrzymania przez Zamawiającego prawidłowo wystawionej prze</w:t>
      </w:r>
      <w:r w:rsidRPr="00423F5A">
        <w:rPr>
          <w:rFonts w:ascii="Times New Roman" w:eastAsia="Times New Roman" w:hAnsi="Times New Roman"/>
          <w:bCs/>
          <w:lang w:val="x-none" w:eastAsia="ar-SA"/>
        </w:rPr>
        <w:t>z Wykonawcę</w:t>
      </w:r>
      <w:r w:rsidRPr="00423F5A">
        <w:rPr>
          <w:rFonts w:ascii="Times New Roman" w:eastAsia="Times New Roman" w:hAnsi="Times New Roman"/>
          <w:lang w:val="x-none" w:eastAsia="ar-SA"/>
        </w:rPr>
        <w:t xml:space="preserve"> </w:t>
      </w:r>
      <w:r w:rsidRPr="00423F5A">
        <w:rPr>
          <w:rFonts w:ascii="Times New Roman" w:eastAsia="Times New Roman" w:hAnsi="Times New Roman"/>
          <w:lang w:eastAsia="ar-SA"/>
        </w:rPr>
        <w:t>faktury</w:t>
      </w:r>
      <w:r w:rsidRPr="00423F5A">
        <w:rPr>
          <w:rFonts w:ascii="Times New Roman" w:eastAsia="Times New Roman" w:hAnsi="Times New Roman"/>
          <w:lang w:val="x-none" w:eastAsia="ar-SA"/>
        </w:rPr>
        <w:t xml:space="preserve"> VAT.</w:t>
      </w:r>
    </w:p>
    <w:p w14:paraId="73E5CC43" w14:textId="387052A8" w:rsidR="00B92DD3" w:rsidRPr="00423F5A" w:rsidRDefault="00B92DD3" w:rsidP="00423F5A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val="x-none" w:eastAsia="ar-SA"/>
        </w:rPr>
      </w:pPr>
      <w:r w:rsidRPr="00423F5A">
        <w:rPr>
          <w:rFonts w:ascii="Times New Roman" w:eastAsia="Times New Roman" w:hAnsi="Times New Roman"/>
          <w:lang w:eastAsia="ar-SA"/>
        </w:rPr>
        <w:t xml:space="preserve">Faktury </w:t>
      </w:r>
      <w:r w:rsidRPr="00423F5A">
        <w:rPr>
          <w:rFonts w:ascii="Times New Roman" w:eastAsia="Times New Roman" w:hAnsi="Times New Roman"/>
          <w:lang w:val="x-none" w:eastAsia="ar-SA"/>
        </w:rPr>
        <w:t>VAT</w:t>
      </w:r>
      <w:r w:rsidRPr="00423F5A">
        <w:rPr>
          <w:rFonts w:ascii="Times New Roman" w:eastAsia="Times New Roman" w:hAnsi="Times New Roman"/>
          <w:lang w:eastAsia="ar-SA"/>
        </w:rPr>
        <w:t>, obejmujące wynagrodzenie z tytułu prawidłowego zrealizowania</w:t>
      </w:r>
      <w:r w:rsidRPr="00423F5A">
        <w:rPr>
          <w:rFonts w:ascii="Times New Roman" w:eastAsia="Times New Roman" w:hAnsi="Times New Roman"/>
          <w:lang w:val="x-none" w:eastAsia="ar-SA"/>
        </w:rPr>
        <w:t xml:space="preserve"> poszczególnych elementów składających się na przedmiot zamówienia</w:t>
      </w:r>
      <w:r w:rsidRPr="00423F5A">
        <w:rPr>
          <w:rFonts w:ascii="Times New Roman" w:eastAsia="Times New Roman" w:hAnsi="Times New Roman"/>
          <w:lang w:eastAsia="ar-SA"/>
        </w:rPr>
        <w:t>,</w:t>
      </w:r>
      <w:r w:rsidRPr="00423F5A">
        <w:rPr>
          <w:rFonts w:ascii="Times New Roman" w:eastAsia="Times New Roman" w:hAnsi="Times New Roman"/>
          <w:lang w:val="x-none" w:eastAsia="ar-SA"/>
        </w:rPr>
        <w:t xml:space="preserve"> </w:t>
      </w:r>
      <w:r w:rsidRPr="00423F5A">
        <w:rPr>
          <w:rFonts w:ascii="Times New Roman" w:eastAsia="Times New Roman" w:hAnsi="Times New Roman"/>
          <w:lang w:eastAsia="ar-SA"/>
        </w:rPr>
        <w:t>będą</w:t>
      </w:r>
      <w:r w:rsidRPr="00423F5A">
        <w:rPr>
          <w:rFonts w:ascii="Times New Roman" w:eastAsia="Times New Roman" w:hAnsi="Times New Roman"/>
          <w:lang w:val="x-none" w:eastAsia="ar-SA"/>
        </w:rPr>
        <w:t xml:space="preserve"> </w:t>
      </w:r>
      <w:r w:rsidRPr="00423F5A">
        <w:rPr>
          <w:rFonts w:ascii="Times New Roman" w:eastAsia="Times New Roman" w:hAnsi="Times New Roman"/>
          <w:lang w:eastAsia="ar-SA"/>
        </w:rPr>
        <w:t>przez Wykonawcę wystawiane</w:t>
      </w:r>
      <w:r w:rsidRPr="00423F5A">
        <w:rPr>
          <w:rFonts w:ascii="Times New Roman" w:eastAsia="Times New Roman" w:hAnsi="Times New Roman"/>
          <w:lang w:val="x-none" w:eastAsia="ar-SA"/>
        </w:rPr>
        <w:t xml:space="preserve"> na</w:t>
      </w:r>
      <w:r w:rsidR="0001098B" w:rsidRPr="00423F5A">
        <w:rPr>
          <w:rFonts w:ascii="Times New Roman" w:eastAsia="Times New Roman" w:hAnsi="Times New Roman"/>
          <w:lang w:eastAsia="ar-SA"/>
        </w:rPr>
        <w:t> </w:t>
      </w:r>
      <w:r w:rsidRPr="00423F5A">
        <w:rPr>
          <w:rFonts w:ascii="Times New Roman" w:eastAsia="Times New Roman" w:hAnsi="Times New Roman"/>
          <w:lang w:val="x-none" w:eastAsia="ar-SA"/>
        </w:rPr>
        <w:t>następujące dane:</w:t>
      </w:r>
    </w:p>
    <w:p w14:paraId="51DA0C64" w14:textId="77777777" w:rsidR="00B92DD3" w:rsidRPr="00423F5A" w:rsidRDefault="00B92DD3" w:rsidP="00423F5A">
      <w:pPr>
        <w:suppressAutoHyphens w:val="0"/>
        <w:autoSpaceDN/>
        <w:spacing w:after="0"/>
        <w:ind w:left="284" w:firstLine="425"/>
        <w:contextualSpacing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423F5A">
        <w:rPr>
          <w:rFonts w:ascii="Times New Roman" w:eastAsia="Times New Roman" w:hAnsi="Times New Roman"/>
          <w:lang w:eastAsia="ar-SA"/>
        </w:rPr>
        <w:t>- podmiot wskazany jako nabywca usługi:</w:t>
      </w:r>
    </w:p>
    <w:p w14:paraId="351A4174" w14:textId="77777777" w:rsidR="00B92DD3" w:rsidRPr="00423F5A" w:rsidRDefault="00B92DD3" w:rsidP="00423F5A">
      <w:pPr>
        <w:suppressAutoHyphens w:val="0"/>
        <w:autoSpaceDN/>
        <w:spacing w:after="0"/>
        <w:ind w:left="284" w:firstLine="425"/>
        <w:contextualSpacing/>
        <w:jc w:val="both"/>
        <w:textAlignment w:val="auto"/>
        <w:rPr>
          <w:rFonts w:ascii="Times New Roman" w:eastAsia="Times New Roman" w:hAnsi="Times New Roman"/>
          <w:b/>
          <w:lang w:eastAsia="ar-SA"/>
        </w:rPr>
      </w:pPr>
      <w:r w:rsidRPr="00423F5A">
        <w:rPr>
          <w:rFonts w:ascii="Times New Roman" w:eastAsia="Times New Roman" w:hAnsi="Times New Roman"/>
          <w:b/>
          <w:lang w:eastAsia="ar-SA"/>
        </w:rPr>
        <w:t>Województwo Lubelskie, ul. A. Grottgera 4, 20-029 Lublin, NIP: 712-290-45-45;</w:t>
      </w:r>
    </w:p>
    <w:p w14:paraId="4B4DD2E9" w14:textId="77777777" w:rsidR="00B92DD3" w:rsidRPr="00423F5A" w:rsidRDefault="00B92DD3" w:rsidP="00423F5A">
      <w:pPr>
        <w:suppressAutoHyphens w:val="0"/>
        <w:autoSpaceDN/>
        <w:spacing w:after="0"/>
        <w:ind w:left="284" w:firstLine="425"/>
        <w:contextualSpacing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423F5A">
        <w:rPr>
          <w:rFonts w:ascii="Times New Roman" w:eastAsia="Times New Roman" w:hAnsi="Times New Roman"/>
          <w:lang w:eastAsia="ar-SA"/>
        </w:rPr>
        <w:t>- podmiot wskazany jako odbiorca usługi:</w:t>
      </w:r>
    </w:p>
    <w:p w14:paraId="03A11156" w14:textId="77777777" w:rsidR="00B92DD3" w:rsidRPr="00423F5A" w:rsidRDefault="00B92DD3" w:rsidP="00423F5A">
      <w:pPr>
        <w:suppressAutoHyphens w:val="0"/>
        <w:autoSpaceDN/>
        <w:spacing w:after="0"/>
        <w:ind w:left="284" w:firstLine="425"/>
        <w:contextualSpacing/>
        <w:jc w:val="both"/>
        <w:textAlignment w:val="auto"/>
        <w:rPr>
          <w:rFonts w:ascii="Times New Roman" w:eastAsia="Times New Roman" w:hAnsi="Times New Roman"/>
          <w:b/>
          <w:lang w:eastAsia="ar-SA"/>
        </w:rPr>
      </w:pPr>
      <w:r w:rsidRPr="00423F5A">
        <w:rPr>
          <w:rFonts w:ascii="Times New Roman" w:eastAsia="Times New Roman" w:hAnsi="Times New Roman"/>
          <w:b/>
          <w:lang w:eastAsia="ar-SA"/>
        </w:rPr>
        <w:t>Lubelska Agencja Wspierania Przedsiębiorczości w Lublinie, ul. Wojciechowska 9a, 20-</w:t>
      </w:r>
    </w:p>
    <w:p w14:paraId="5522B7CE" w14:textId="77777777" w:rsidR="00B92DD3" w:rsidRPr="00423F5A" w:rsidRDefault="00B92DD3" w:rsidP="00423F5A">
      <w:pPr>
        <w:suppressAutoHyphens w:val="0"/>
        <w:autoSpaceDN/>
        <w:spacing w:after="0"/>
        <w:ind w:left="284" w:firstLine="425"/>
        <w:contextualSpacing/>
        <w:jc w:val="both"/>
        <w:textAlignment w:val="auto"/>
        <w:rPr>
          <w:rFonts w:ascii="Times New Roman" w:eastAsia="Times New Roman" w:hAnsi="Times New Roman"/>
          <w:b/>
          <w:lang w:eastAsia="ar-SA"/>
        </w:rPr>
      </w:pPr>
      <w:r w:rsidRPr="00423F5A">
        <w:rPr>
          <w:rFonts w:ascii="Times New Roman" w:eastAsia="Times New Roman" w:hAnsi="Times New Roman"/>
          <w:b/>
          <w:lang w:eastAsia="ar-SA"/>
        </w:rPr>
        <w:t>704 Lublin.</w:t>
      </w:r>
    </w:p>
    <w:p w14:paraId="2FF23014" w14:textId="77777777" w:rsidR="00B92DD3" w:rsidRPr="00423F5A" w:rsidRDefault="00B92DD3" w:rsidP="00423F5A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423F5A">
        <w:rPr>
          <w:rFonts w:ascii="Times New Roman" w:eastAsia="Times New Roman" w:hAnsi="Times New Roman"/>
          <w:bCs/>
          <w:lang w:eastAsia="ar-SA"/>
        </w:rPr>
        <w:t>Za datę zapłaty Strony przyjmują datę obciążenia rachunku bankowego Zamawiającego.</w:t>
      </w:r>
    </w:p>
    <w:p w14:paraId="792B4BB9" w14:textId="77777777" w:rsidR="00B92DD3" w:rsidRPr="00423F5A" w:rsidRDefault="00B92DD3" w:rsidP="00423F5A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423F5A">
        <w:rPr>
          <w:rFonts w:ascii="Times New Roman" w:eastAsia="Times New Roman" w:hAnsi="Times New Roman"/>
          <w:bCs/>
          <w:lang w:eastAsia="ar-SA"/>
        </w:rPr>
        <w:t>Wykonawca zobowiązuje się wystawić fakturę VAT w terminie 7 dni od dnia całkowitego zrealizowania przedmiotu zamówienia.</w:t>
      </w:r>
    </w:p>
    <w:p w14:paraId="0D04FDF5" w14:textId="209FB5CC" w:rsidR="00B92DD3" w:rsidRPr="00423F5A" w:rsidRDefault="00B92DD3" w:rsidP="00423F5A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423F5A">
        <w:rPr>
          <w:rFonts w:ascii="Times New Roman" w:eastAsia="Times New Roman" w:hAnsi="Times New Roman"/>
          <w:bCs/>
          <w:lang w:eastAsia="ar-SA"/>
        </w:rPr>
        <w:t>Warunkiem wystawienia faktury VAT przez Wykonawcę będzie uprzednie podpisanie przez</w:t>
      </w:r>
      <w:r w:rsidR="00C0419C">
        <w:rPr>
          <w:rFonts w:ascii="Times New Roman" w:eastAsia="Times New Roman" w:hAnsi="Times New Roman"/>
          <w:bCs/>
          <w:lang w:eastAsia="ar-SA"/>
        </w:rPr>
        <w:t> </w:t>
      </w:r>
      <w:r w:rsidRPr="00423F5A">
        <w:rPr>
          <w:rFonts w:ascii="Times New Roman" w:eastAsia="Times New Roman" w:hAnsi="Times New Roman"/>
          <w:bCs/>
          <w:lang w:eastAsia="ar-SA"/>
        </w:rPr>
        <w:t>Zamawiającego protokołu zdawczo-odbiorczego, o którym mowa w § 4 niniejszej Umowy.</w:t>
      </w:r>
    </w:p>
    <w:p w14:paraId="138F5C53" w14:textId="56F13A1D" w:rsidR="00B92DD3" w:rsidRPr="00423F5A" w:rsidRDefault="00B92DD3" w:rsidP="00423F5A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423F5A">
        <w:rPr>
          <w:rFonts w:ascii="Times New Roman" w:eastAsia="Times New Roman" w:hAnsi="Times New Roman"/>
          <w:lang w:eastAsia="ar-SA"/>
        </w:rPr>
        <w:t>Faktura VAT wystawiona niezgodnie z treścią niniejszego paragrafu nie zostanie przyjęta przez</w:t>
      </w:r>
      <w:r w:rsidR="00C0419C">
        <w:rPr>
          <w:rFonts w:ascii="Times New Roman" w:eastAsia="Times New Roman" w:hAnsi="Times New Roman"/>
          <w:lang w:eastAsia="ar-SA"/>
        </w:rPr>
        <w:t> </w:t>
      </w:r>
      <w:r w:rsidRPr="00423F5A">
        <w:rPr>
          <w:rFonts w:ascii="Times New Roman" w:eastAsia="Times New Roman" w:hAnsi="Times New Roman"/>
          <w:lang w:eastAsia="ar-SA"/>
        </w:rPr>
        <w:t xml:space="preserve">Zamawiającego, a tym samym nie powstanie obowiązek zapłaty kwoty z niej wynikającej. </w:t>
      </w:r>
    </w:p>
    <w:p w14:paraId="7DD59817" w14:textId="77777777" w:rsidR="00B92DD3" w:rsidRPr="00423F5A" w:rsidRDefault="00B92DD3" w:rsidP="00423F5A">
      <w:pPr>
        <w:pStyle w:val="Akapitzlist"/>
        <w:numPr>
          <w:ilvl w:val="0"/>
          <w:numId w:val="25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ar-SA"/>
        </w:rPr>
      </w:pPr>
      <w:r w:rsidRPr="00423F5A">
        <w:rPr>
          <w:rFonts w:ascii="Times New Roman" w:eastAsia="Times New Roman" w:hAnsi="Times New Roman"/>
          <w:lang w:eastAsia="ar-SA"/>
        </w:rPr>
        <w:t>Wykonawca nie może, bez uzyskania uprzedniej pisemnej zgody Zamawiającego, dokonać cesji wierzytelności wynikających z niniejszej Umowy.</w:t>
      </w:r>
    </w:p>
    <w:p w14:paraId="0638B68D" w14:textId="77777777" w:rsidR="00B92DD3" w:rsidRPr="00423F5A" w:rsidRDefault="00B92DD3" w:rsidP="00423F5A">
      <w:pPr>
        <w:suppressAutoHyphens w:val="0"/>
        <w:autoSpaceDN/>
        <w:spacing w:after="0"/>
        <w:ind w:left="284" w:hanging="284"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48BFED01" w14:textId="77777777" w:rsidR="00B92DD3" w:rsidRPr="00423F5A" w:rsidRDefault="00B92DD3" w:rsidP="00423F5A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lang w:eastAsia="pl-PL"/>
        </w:rPr>
      </w:pPr>
      <w:r w:rsidRPr="00423F5A">
        <w:rPr>
          <w:rFonts w:ascii="Times New Roman" w:eastAsia="Times New Roman" w:hAnsi="Times New Roman"/>
          <w:b/>
          <w:bCs/>
          <w:lang w:eastAsia="pl-PL"/>
        </w:rPr>
        <w:t>§ 7</w:t>
      </w:r>
    </w:p>
    <w:p w14:paraId="05F41888" w14:textId="0906FC64" w:rsidR="00B92DD3" w:rsidRPr="00423F5A" w:rsidRDefault="00B92DD3" w:rsidP="00423F5A">
      <w:pPr>
        <w:pStyle w:val="Akapitzlist"/>
        <w:numPr>
          <w:ilvl w:val="0"/>
          <w:numId w:val="26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NewRoman" w:hAnsi="Times New Roman"/>
          <w:lang w:eastAsia="ar-SA"/>
        </w:rPr>
      </w:pPr>
      <w:r w:rsidRPr="00423F5A">
        <w:rPr>
          <w:rFonts w:ascii="Times New Roman" w:eastAsia="TimesNewRoman" w:hAnsi="Times New Roman"/>
          <w:lang w:eastAsia="ar-SA"/>
        </w:rPr>
        <w:t>W przypadku nieprzystąpienia do wykonania umowy przez Wykonawcę we właściwym terminie, niewykonania, nienależytego wykonania lub odstąpienia od Umowy przez</w:t>
      </w:r>
      <w:r w:rsidR="0001098B" w:rsidRPr="00423F5A">
        <w:rPr>
          <w:rFonts w:ascii="Times New Roman" w:eastAsia="TimesNewRoman" w:hAnsi="Times New Roman"/>
          <w:lang w:eastAsia="ar-SA"/>
        </w:rPr>
        <w:t> </w:t>
      </w:r>
      <w:r w:rsidRPr="00423F5A">
        <w:rPr>
          <w:rFonts w:ascii="Times New Roman" w:eastAsia="TimesNewRoman" w:hAnsi="Times New Roman"/>
          <w:lang w:eastAsia="ar-SA"/>
        </w:rPr>
        <w:t>Wykonawcę lub Zamawiającego z przyczyn leżących po stronie Wykonawcy, Zamawiający uprawniony jest do obciążenia Wykonawcy karą umowną w wysokości stanowiącej 10% kwoty wynagrodzenia brutto określonego w § 6 ust.1 niniejszej Umowy.</w:t>
      </w:r>
    </w:p>
    <w:p w14:paraId="005DD2BB" w14:textId="77777777" w:rsidR="00B92DD3" w:rsidRPr="00423F5A" w:rsidRDefault="00B92DD3" w:rsidP="00423F5A">
      <w:pPr>
        <w:pStyle w:val="Akapitzlist"/>
        <w:numPr>
          <w:ilvl w:val="0"/>
          <w:numId w:val="26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NewRoman" w:hAnsi="Times New Roman"/>
          <w:lang w:eastAsia="ar-SA"/>
        </w:rPr>
      </w:pPr>
      <w:r w:rsidRPr="00423F5A">
        <w:rPr>
          <w:rFonts w:ascii="Times New Roman" w:eastAsia="TimesNewRoman" w:hAnsi="Times New Roman"/>
          <w:lang w:eastAsia="ar-SA"/>
        </w:rPr>
        <w:lastRenderedPageBreak/>
        <w:t xml:space="preserve">Zamawiający może potrącić z wynagrodzenia przysługującego Wykonawcy wszelkie należności z tytułu kar umownych, po uprzednim wezwaniu Wykonawcy do ich zapłaty </w:t>
      </w:r>
      <w:r w:rsidRPr="00423F5A">
        <w:rPr>
          <w:rFonts w:ascii="Times New Roman" w:eastAsia="TimesNewRoman" w:hAnsi="Times New Roman"/>
          <w:lang w:eastAsia="ar-SA"/>
        </w:rPr>
        <w:br/>
        <w:t xml:space="preserve">w wyznaczonym terminie. </w:t>
      </w:r>
    </w:p>
    <w:p w14:paraId="2A6A01B0" w14:textId="77777777" w:rsidR="00B92DD3" w:rsidRPr="00423F5A" w:rsidRDefault="00B92DD3" w:rsidP="00423F5A">
      <w:pPr>
        <w:pStyle w:val="Akapitzlist"/>
        <w:numPr>
          <w:ilvl w:val="0"/>
          <w:numId w:val="26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NewRoman" w:hAnsi="Times New Roman"/>
          <w:lang w:eastAsia="ar-SA"/>
        </w:rPr>
      </w:pPr>
      <w:r w:rsidRPr="00423F5A">
        <w:rPr>
          <w:rFonts w:ascii="Times New Roman" w:eastAsia="TimesNewRoman" w:hAnsi="Times New Roman"/>
          <w:lang w:eastAsia="ar-SA"/>
        </w:rPr>
        <w:t>Zamawiającemu przysługuje prawo do dochodzenia odszkodowania uzupełniającego do wysokości rzeczywiście poniesionej szkody.</w:t>
      </w:r>
    </w:p>
    <w:p w14:paraId="3FCF87CB" w14:textId="0E1DE465" w:rsidR="00B92DD3" w:rsidRPr="00423F5A" w:rsidRDefault="00B92DD3" w:rsidP="00423F5A">
      <w:pPr>
        <w:pStyle w:val="Akapitzlist"/>
        <w:numPr>
          <w:ilvl w:val="0"/>
          <w:numId w:val="26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NewRoman" w:hAnsi="Times New Roman"/>
          <w:lang w:eastAsia="ar-SA"/>
        </w:rPr>
      </w:pPr>
      <w:r w:rsidRPr="00423F5A">
        <w:rPr>
          <w:rFonts w:ascii="Times New Roman" w:eastAsia="TimesNewRoman" w:hAnsi="Times New Roman"/>
          <w:lang w:eastAsia="ar-SA"/>
        </w:rPr>
        <w:t>Zamawiający może odstąpić od Umowy w szczególności w przypadku nieprzystąpienia do wykonania Umowy przez Wykonawcę we właściwym terminie, niewykonania lub</w:t>
      </w:r>
      <w:r w:rsidR="00C0419C">
        <w:rPr>
          <w:rFonts w:ascii="Times New Roman" w:eastAsia="TimesNewRoman" w:hAnsi="Times New Roman"/>
          <w:lang w:eastAsia="ar-SA"/>
        </w:rPr>
        <w:t> </w:t>
      </w:r>
      <w:r w:rsidRPr="00423F5A">
        <w:rPr>
          <w:rFonts w:ascii="Times New Roman" w:eastAsia="TimesNewRoman" w:hAnsi="Times New Roman"/>
          <w:lang w:eastAsia="ar-SA"/>
        </w:rPr>
        <w:t>nienależytego wykonania Umowy przez Wykonawcę. Odstąpienie od Umowy następuje na</w:t>
      </w:r>
      <w:r w:rsidR="00C0419C">
        <w:rPr>
          <w:rFonts w:ascii="Times New Roman" w:eastAsia="TimesNewRoman" w:hAnsi="Times New Roman"/>
          <w:lang w:eastAsia="ar-SA"/>
        </w:rPr>
        <w:t> </w:t>
      </w:r>
      <w:r w:rsidRPr="00423F5A">
        <w:rPr>
          <w:rFonts w:ascii="Times New Roman" w:eastAsia="TimesNewRoman" w:hAnsi="Times New Roman"/>
          <w:lang w:eastAsia="ar-SA"/>
        </w:rPr>
        <w:t xml:space="preserve">piśmie wraz z uzasadnieniem w terminie 30 dni od dnia stwierdzenia okoliczności stanowiących podstawę odstąpienia. </w:t>
      </w:r>
    </w:p>
    <w:p w14:paraId="17994A38" w14:textId="6A11CFAF" w:rsidR="00B92DD3" w:rsidRPr="00423F5A" w:rsidRDefault="00B92DD3" w:rsidP="00423F5A">
      <w:pPr>
        <w:pStyle w:val="Akapitzlist"/>
        <w:numPr>
          <w:ilvl w:val="0"/>
          <w:numId w:val="26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hAnsi="Times New Roman"/>
          <w:lang w:eastAsia="pl-PL"/>
        </w:rPr>
      </w:pPr>
      <w:r w:rsidRPr="00423F5A">
        <w:rPr>
          <w:rFonts w:ascii="Times New Roman" w:eastAsia="TimesNewRoman" w:hAnsi="Times New Roman"/>
          <w:lang w:eastAsia="ar-SA"/>
        </w:rPr>
        <w:t>W razie rozwiązania niniejszej Umowy przez którąkolwiek ze Stron, z przyczyn leżących po</w:t>
      </w:r>
      <w:r w:rsidR="00C0419C">
        <w:rPr>
          <w:rFonts w:ascii="Times New Roman" w:eastAsia="TimesNewRoman" w:hAnsi="Times New Roman"/>
          <w:lang w:eastAsia="ar-SA"/>
        </w:rPr>
        <w:t> </w:t>
      </w:r>
      <w:r w:rsidRPr="00423F5A">
        <w:rPr>
          <w:rFonts w:ascii="Times New Roman" w:eastAsia="TimesNewRoman" w:hAnsi="Times New Roman"/>
          <w:lang w:eastAsia="ar-SA"/>
        </w:rPr>
        <w:t>stronie Wykonawcy, Wykonawca traci prawo do wynagrodzenia ponad odpowiadające prawidłowo zrealizowanemu zakresowi przedmiotu zamówienia.</w:t>
      </w:r>
    </w:p>
    <w:p w14:paraId="6EC10727" w14:textId="77777777" w:rsidR="00B92DD3" w:rsidRPr="00423F5A" w:rsidRDefault="00B92DD3" w:rsidP="00423F5A">
      <w:pPr>
        <w:suppressAutoHyphens w:val="0"/>
        <w:autoSpaceDN/>
        <w:spacing w:after="0"/>
        <w:ind w:left="709" w:hanging="283"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7E3C67F0" w14:textId="77777777" w:rsidR="00B92DD3" w:rsidRPr="00423F5A" w:rsidRDefault="00B92DD3" w:rsidP="00423F5A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lang w:eastAsia="pl-PL"/>
        </w:rPr>
      </w:pPr>
      <w:r w:rsidRPr="00423F5A">
        <w:rPr>
          <w:rFonts w:ascii="Times New Roman" w:eastAsia="Times New Roman" w:hAnsi="Times New Roman"/>
          <w:b/>
          <w:lang w:eastAsia="pl-PL"/>
        </w:rPr>
        <w:t>§ 8</w:t>
      </w:r>
    </w:p>
    <w:p w14:paraId="6E6C5D4B" w14:textId="77777777" w:rsidR="00B92DD3" w:rsidRPr="00423F5A" w:rsidRDefault="00B92DD3" w:rsidP="00423F5A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>Zamawiający informuje Wykonawcę, że niniejsza usługa będzie finansowana ze środków Europejskiego Funduszu Społecznego w ramach Pomocy Technicznej Regionalnego Programu Operacyjnego Województwa Lubelskiego na lata 2014-2020.</w:t>
      </w:r>
    </w:p>
    <w:p w14:paraId="4E43F0DE" w14:textId="77777777" w:rsidR="00B92DD3" w:rsidRPr="00423F5A" w:rsidRDefault="00B92DD3" w:rsidP="00423F5A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bCs/>
          <w:lang w:eastAsia="pl-PL"/>
        </w:rPr>
        <w:t xml:space="preserve">Nieważność któregokolwiek z postanowień nie narusza pozostałej części niniejszej Umowy, </w:t>
      </w:r>
      <w:r w:rsidRPr="00423F5A">
        <w:rPr>
          <w:rFonts w:ascii="Times New Roman" w:eastAsia="Times New Roman" w:hAnsi="Times New Roman"/>
          <w:bCs/>
          <w:lang w:eastAsia="pl-PL"/>
        </w:rPr>
        <w:br/>
        <w:t>a Strony zobowiązują się zastąpić nieważne postanowienie innym prawnym postanowieniem, które możliwie najwierniej oddaje zamierzony cel nieważnego postanowienia.</w:t>
      </w:r>
    </w:p>
    <w:p w14:paraId="1F7C60C6" w14:textId="347CE664" w:rsidR="00B92DD3" w:rsidRPr="00423F5A" w:rsidRDefault="00B92DD3" w:rsidP="00423F5A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>Ewentualne spory, wynikłe na tle niniejszej Umowy rozstrzygać będzie sąd właściwy dla</w:t>
      </w:r>
      <w:r w:rsidR="00C0419C">
        <w:rPr>
          <w:rFonts w:ascii="Times New Roman" w:eastAsia="Times New Roman" w:hAnsi="Times New Roman"/>
          <w:lang w:eastAsia="pl-PL"/>
        </w:rPr>
        <w:t> </w:t>
      </w:r>
      <w:r w:rsidRPr="00423F5A">
        <w:rPr>
          <w:rFonts w:ascii="Times New Roman" w:eastAsia="Times New Roman" w:hAnsi="Times New Roman"/>
          <w:lang w:eastAsia="pl-PL"/>
        </w:rPr>
        <w:t>siedziby Zamawiającego.</w:t>
      </w:r>
    </w:p>
    <w:p w14:paraId="01994388" w14:textId="77777777" w:rsidR="00B92DD3" w:rsidRPr="00423F5A" w:rsidRDefault="00B92DD3" w:rsidP="00423F5A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>Zmiana niniejszej Umowy wymaga formy pisemnej pod rygorem nieważności.</w:t>
      </w:r>
    </w:p>
    <w:p w14:paraId="6FC06356" w14:textId="1990D14A" w:rsidR="00B92DD3" w:rsidRPr="00423F5A" w:rsidRDefault="00B92DD3" w:rsidP="00423F5A">
      <w:pPr>
        <w:pStyle w:val="Akapitzlist"/>
        <w:numPr>
          <w:ilvl w:val="0"/>
          <w:numId w:val="27"/>
        </w:num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423F5A">
        <w:rPr>
          <w:rFonts w:ascii="Times New Roman" w:eastAsia="Times New Roman" w:hAnsi="Times New Roman"/>
          <w:lang w:eastAsia="pl-PL"/>
        </w:rPr>
        <w:t>Umowę sporządzono w dwóch jednobrzmiących egzemplarzach, po jednym dla każdej ze</w:t>
      </w:r>
      <w:r w:rsidR="00C0419C">
        <w:rPr>
          <w:rFonts w:ascii="Times New Roman" w:eastAsia="Times New Roman" w:hAnsi="Times New Roman"/>
          <w:lang w:eastAsia="pl-PL"/>
        </w:rPr>
        <w:t> </w:t>
      </w:r>
      <w:r w:rsidRPr="00423F5A">
        <w:rPr>
          <w:rFonts w:ascii="Times New Roman" w:eastAsia="Times New Roman" w:hAnsi="Times New Roman"/>
          <w:lang w:eastAsia="pl-PL"/>
        </w:rPr>
        <w:t>Stron.</w:t>
      </w:r>
    </w:p>
    <w:p w14:paraId="42AFDD85" w14:textId="77777777" w:rsidR="00B92DD3" w:rsidRPr="00423F5A" w:rsidRDefault="00B92DD3" w:rsidP="00423F5A">
      <w:pPr>
        <w:suppressAutoHyphens w:val="0"/>
        <w:autoSpaceDN/>
        <w:spacing w:after="0"/>
        <w:ind w:left="284" w:hanging="284"/>
        <w:jc w:val="both"/>
        <w:textAlignment w:val="auto"/>
        <w:rPr>
          <w:rFonts w:ascii="Times New Roman" w:eastAsia="Times New Roman" w:hAnsi="Times New Roman"/>
          <w:lang w:eastAsia="pl-PL"/>
        </w:rPr>
      </w:pPr>
    </w:p>
    <w:p w14:paraId="6FD1FF52" w14:textId="77777777" w:rsidR="00B92DD3" w:rsidRPr="00423F5A" w:rsidRDefault="00B92DD3" w:rsidP="00423F5A">
      <w:pPr>
        <w:suppressAutoHyphens w:val="0"/>
        <w:autoSpaceDN/>
        <w:spacing w:after="0"/>
        <w:ind w:left="720"/>
        <w:contextualSpacing/>
        <w:textAlignment w:val="auto"/>
        <w:rPr>
          <w:rFonts w:ascii="Times New Roman" w:eastAsia="Times New Roman" w:hAnsi="Times New Roman"/>
          <w:b/>
          <w:bCs/>
          <w:lang w:eastAsia="pl-PL"/>
        </w:rPr>
      </w:pPr>
    </w:p>
    <w:p w14:paraId="5CA957CB" w14:textId="409DBC54" w:rsidR="00BD4351" w:rsidRPr="00423F5A" w:rsidRDefault="00B92DD3" w:rsidP="00423F5A">
      <w:pPr>
        <w:suppressAutoHyphens w:val="0"/>
        <w:autoSpaceDE w:val="0"/>
        <w:adjustRightInd w:val="0"/>
        <w:spacing w:after="0"/>
        <w:jc w:val="center"/>
        <w:textAlignment w:val="auto"/>
        <w:outlineLvl w:val="0"/>
        <w:rPr>
          <w:rFonts w:ascii="Times New Roman" w:hAnsi="Times New Roman"/>
        </w:rPr>
      </w:pPr>
      <w:r w:rsidRPr="00423F5A">
        <w:rPr>
          <w:rFonts w:ascii="Times New Roman" w:eastAsia="Times New Roman" w:hAnsi="Times New Roman"/>
          <w:b/>
          <w:lang w:eastAsia="pl-PL"/>
        </w:rPr>
        <w:t>Zamawiający</w:t>
      </w:r>
      <w:r w:rsidRPr="00423F5A">
        <w:rPr>
          <w:rFonts w:ascii="Times New Roman" w:eastAsia="Times New Roman" w:hAnsi="Times New Roman"/>
          <w:b/>
          <w:lang w:eastAsia="pl-PL"/>
        </w:rPr>
        <w:tab/>
      </w:r>
      <w:r w:rsidRPr="00423F5A">
        <w:rPr>
          <w:rFonts w:ascii="Times New Roman" w:eastAsia="Times New Roman" w:hAnsi="Times New Roman"/>
          <w:b/>
          <w:lang w:eastAsia="pl-PL"/>
        </w:rPr>
        <w:tab/>
      </w:r>
      <w:r w:rsidRPr="00423F5A">
        <w:rPr>
          <w:rFonts w:ascii="Times New Roman" w:eastAsia="Times New Roman" w:hAnsi="Times New Roman"/>
          <w:b/>
          <w:lang w:eastAsia="pl-PL"/>
        </w:rPr>
        <w:tab/>
      </w:r>
      <w:r w:rsidRPr="00423F5A">
        <w:rPr>
          <w:rFonts w:ascii="Times New Roman" w:eastAsia="Times New Roman" w:hAnsi="Times New Roman"/>
          <w:b/>
          <w:lang w:eastAsia="pl-PL"/>
        </w:rPr>
        <w:tab/>
      </w:r>
      <w:r w:rsidRPr="00423F5A">
        <w:rPr>
          <w:rFonts w:ascii="Times New Roman" w:eastAsia="Times New Roman" w:hAnsi="Times New Roman"/>
          <w:b/>
          <w:lang w:eastAsia="pl-PL"/>
        </w:rPr>
        <w:tab/>
      </w:r>
      <w:r w:rsidRPr="00423F5A">
        <w:rPr>
          <w:rFonts w:ascii="Times New Roman" w:eastAsia="Times New Roman" w:hAnsi="Times New Roman"/>
          <w:b/>
          <w:lang w:eastAsia="pl-PL"/>
        </w:rPr>
        <w:tab/>
      </w:r>
      <w:r w:rsidRPr="00423F5A">
        <w:rPr>
          <w:rFonts w:ascii="Times New Roman" w:eastAsia="Times New Roman" w:hAnsi="Times New Roman"/>
          <w:b/>
          <w:lang w:eastAsia="pl-PL"/>
        </w:rPr>
        <w:tab/>
      </w:r>
      <w:r w:rsidRPr="00423F5A">
        <w:rPr>
          <w:rFonts w:ascii="Times New Roman" w:eastAsia="Times New Roman" w:hAnsi="Times New Roman"/>
          <w:b/>
          <w:lang w:eastAsia="pl-PL"/>
        </w:rPr>
        <w:tab/>
      </w:r>
      <w:r w:rsidRPr="00423F5A">
        <w:rPr>
          <w:rFonts w:ascii="Times New Roman" w:eastAsia="Times New Roman" w:hAnsi="Times New Roman"/>
          <w:b/>
          <w:lang w:eastAsia="pl-PL"/>
        </w:rPr>
        <w:tab/>
        <w:t>Wykonawca</w:t>
      </w:r>
    </w:p>
    <w:sectPr w:rsidR="00BD4351" w:rsidRPr="00423F5A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EFE0E7" w14:textId="77777777" w:rsidR="00651F11" w:rsidRDefault="00651F11" w:rsidP="00EE7D7D">
      <w:r>
        <w:separator/>
      </w:r>
    </w:p>
  </w:endnote>
  <w:endnote w:type="continuationSeparator" w:id="0">
    <w:p w14:paraId="3D83AB3C" w14:textId="77777777" w:rsidR="00651F11" w:rsidRDefault="00651F11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80"/>
    <w:family w:val="auto"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028A0" w14:textId="43C110D1" w:rsidR="00EE7D7D" w:rsidRPr="00EE7D7D" w:rsidRDefault="00D3614B" w:rsidP="00D3614B">
    <w:pPr>
      <w:autoSpaceDE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0AEEC54" wp14:editId="3B9D1E70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12237" w14:textId="77777777" w:rsidR="00651F11" w:rsidRDefault="00651F11" w:rsidP="00EE7D7D">
      <w:r>
        <w:separator/>
      </w:r>
    </w:p>
  </w:footnote>
  <w:footnote w:type="continuationSeparator" w:id="0">
    <w:p w14:paraId="3B40EB06" w14:textId="77777777" w:rsidR="00651F11" w:rsidRDefault="00651F11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AABF1" w14:textId="77777777" w:rsidR="00CE100E" w:rsidRDefault="00067EE1" w:rsidP="00C3662C">
    <w:pPr>
      <w:spacing w:after="0" w:line="240" w:lineRule="auto"/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2915D6FF" wp14:editId="45E5BB5E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830828" w14:textId="77777777" w:rsidR="00CE100E" w:rsidRDefault="00CE100E" w:rsidP="00C3662C">
    <w:pPr>
      <w:spacing w:after="0" w:line="240" w:lineRule="auto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3CDCA493" w14:textId="77777777" w:rsidR="00CE100E" w:rsidRPr="00607BD0" w:rsidRDefault="00CE100E" w:rsidP="00C3662C">
    <w:pPr>
      <w:spacing w:after="0" w:line="240" w:lineRule="auto"/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77A25E29" w14:textId="77777777" w:rsidR="00CE100E" w:rsidRDefault="00CE100E" w:rsidP="00C3662C">
    <w:pPr>
      <w:spacing w:after="0" w:line="240" w:lineRule="auto"/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r w:rsidR="00C64274" w:rsidRPr="00025080">
      <w:rPr>
        <w:rFonts w:ascii="Arial" w:hAnsi="Arial" w:cs="Arial"/>
        <w:sz w:val="16"/>
        <w:lang w:val="de-DE"/>
      </w:rPr>
      <w:t>lawp@lubelskie.pl</w:t>
    </w:r>
  </w:p>
  <w:p w14:paraId="2B034507" w14:textId="77777777" w:rsidR="00C64274" w:rsidRDefault="00C64274" w:rsidP="00C3662C">
    <w:pPr>
      <w:spacing w:after="0" w:line="240" w:lineRule="auto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377BFA61" w14:textId="77777777" w:rsidR="00CE100E" w:rsidRDefault="00CE100E" w:rsidP="00C3662C">
    <w:pPr>
      <w:spacing w:after="0" w:line="240" w:lineRule="auto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2A41371A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951F0F9" wp14:editId="7796428A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9AC87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22E56"/>
    <w:multiLevelType w:val="multilevel"/>
    <w:tmpl w:val="CD28EFD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7697825"/>
    <w:multiLevelType w:val="hybridMultilevel"/>
    <w:tmpl w:val="5140601E"/>
    <w:lvl w:ilvl="0" w:tplc="CCE04E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734CB"/>
    <w:multiLevelType w:val="hybridMultilevel"/>
    <w:tmpl w:val="F58E0C8E"/>
    <w:lvl w:ilvl="0" w:tplc="04150017">
      <w:start w:val="1"/>
      <w:numFmt w:val="lowerLetter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A20C36"/>
    <w:multiLevelType w:val="hybridMultilevel"/>
    <w:tmpl w:val="32100594"/>
    <w:lvl w:ilvl="0" w:tplc="6366D0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B6179"/>
    <w:multiLevelType w:val="hybridMultilevel"/>
    <w:tmpl w:val="6EA888DC"/>
    <w:lvl w:ilvl="0" w:tplc="9B1856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C00862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701B3D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B21429"/>
    <w:multiLevelType w:val="hybridMultilevel"/>
    <w:tmpl w:val="5216A634"/>
    <w:lvl w:ilvl="0" w:tplc="FA007E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670988"/>
    <w:multiLevelType w:val="multilevel"/>
    <w:tmpl w:val="10529E3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34624876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245E7D"/>
    <w:multiLevelType w:val="hybridMultilevel"/>
    <w:tmpl w:val="C8A26292"/>
    <w:lvl w:ilvl="0" w:tplc="15F00B4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9C3524"/>
    <w:multiLevelType w:val="multilevel"/>
    <w:tmpl w:val="BD6A403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3D011136"/>
    <w:multiLevelType w:val="hybridMultilevel"/>
    <w:tmpl w:val="7CF65908"/>
    <w:lvl w:ilvl="0" w:tplc="E4FE65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B26F65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0A5506"/>
    <w:multiLevelType w:val="hybridMultilevel"/>
    <w:tmpl w:val="B772FED2"/>
    <w:lvl w:ilvl="0" w:tplc="79E48E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70450C"/>
    <w:multiLevelType w:val="hybridMultilevel"/>
    <w:tmpl w:val="CCCC2C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B61CFD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94E59CB"/>
    <w:multiLevelType w:val="hybridMultilevel"/>
    <w:tmpl w:val="42AAC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78543E"/>
    <w:multiLevelType w:val="hybridMultilevel"/>
    <w:tmpl w:val="B6E2A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D504D"/>
    <w:multiLevelType w:val="hybridMultilevel"/>
    <w:tmpl w:val="42AAC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6AB5"/>
    <w:multiLevelType w:val="hybridMultilevel"/>
    <w:tmpl w:val="42AAC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0775B2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F2726C"/>
    <w:multiLevelType w:val="multilevel"/>
    <w:tmpl w:val="10529E3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655664F4"/>
    <w:multiLevelType w:val="hybridMultilevel"/>
    <w:tmpl w:val="D1F65FF2"/>
    <w:lvl w:ilvl="0" w:tplc="8CB47B7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F77230"/>
    <w:multiLevelType w:val="hybridMultilevel"/>
    <w:tmpl w:val="487899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7D816E7"/>
    <w:multiLevelType w:val="hybridMultilevel"/>
    <w:tmpl w:val="92D220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E644B02"/>
    <w:multiLevelType w:val="hybridMultilevel"/>
    <w:tmpl w:val="487899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4C0408"/>
    <w:multiLevelType w:val="hybridMultilevel"/>
    <w:tmpl w:val="32100594"/>
    <w:lvl w:ilvl="0" w:tplc="6366D0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25"/>
  </w:num>
  <w:num w:numId="4">
    <w:abstractNumId w:val="10"/>
  </w:num>
  <w:num w:numId="5">
    <w:abstractNumId w:val="2"/>
  </w:num>
  <w:num w:numId="6">
    <w:abstractNumId w:val="12"/>
  </w:num>
  <w:num w:numId="7">
    <w:abstractNumId w:val="11"/>
  </w:num>
  <w:num w:numId="8">
    <w:abstractNumId w:val="8"/>
  </w:num>
  <w:num w:numId="9">
    <w:abstractNumId w:val="24"/>
  </w:num>
  <w:num w:numId="10">
    <w:abstractNumId w:val="22"/>
  </w:num>
  <w:num w:numId="11">
    <w:abstractNumId w:val="5"/>
  </w:num>
  <w:num w:numId="12">
    <w:abstractNumId w:val="9"/>
  </w:num>
  <w:num w:numId="13">
    <w:abstractNumId w:val="16"/>
  </w:num>
  <w:num w:numId="14">
    <w:abstractNumId w:val="6"/>
  </w:num>
  <w:num w:numId="15">
    <w:abstractNumId w:val="21"/>
  </w:num>
  <w:num w:numId="16">
    <w:abstractNumId w:val="26"/>
  </w:num>
  <w:num w:numId="17">
    <w:abstractNumId w:val="15"/>
  </w:num>
  <w:num w:numId="18">
    <w:abstractNumId w:val="18"/>
  </w:num>
  <w:num w:numId="19">
    <w:abstractNumId w:val="20"/>
  </w:num>
  <w:num w:numId="20">
    <w:abstractNumId w:val="23"/>
  </w:num>
  <w:num w:numId="21">
    <w:abstractNumId w:val="4"/>
  </w:num>
  <w:num w:numId="22">
    <w:abstractNumId w:val="17"/>
  </w:num>
  <w:num w:numId="23">
    <w:abstractNumId w:val="19"/>
  </w:num>
  <w:num w:numId="24">
    <w:abstractNumId w:val="3"/>
  </w:num>
  <w:num w:numId="25">
    <w:abstractNumId w:val="1"/>
  </w:num>
  <w:num w:numId="26">
    <w:abstractNumId w:val="14"/>
  </w:num>
  <w:num w:numId="27">
    <w:abstractNumId w:val="27"/>
  </w:num>
  <w:num w:numId="28">
    <w:abstractNumId w:val="7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098B"/>
    <w:rsid w:val="00022C61"/>
    <w:rsid w:val="00025080"/>
    <w:rsid w:val="000254A8"/>
    <w:rsid w:val="00025E74"/>
    <w:rsid w:val="00027064"/>
    <w:rsid w:val="00030213"/>
    <w:rsid w:val="00040106"/>
    <w:rsid w:val="00041880"/>
    <w:rsid w:val="000473D4"/>
    <w:rsid w:val="0004773A"/>
    <w:rsid w:val="0005133D"/>
    <w:rsid w:val="00056C7E"/>
    <w:rsid w:val="00060929"/>
    <w:rsid w:val="0006138B"/>
    <w:rsid w:val="00067EE1"/>
    <w:rsid w:val="0007555C"/>
    <w:rsid w:val="00080345"/>
    <w:rsid w:val="00080A29"/>
    <w:rsid w:val="00087853"/>
    <w:rsid w:val="000A5368"/>
    <w:rsid w:val="000B2FF2"/>
    <w:rsid w:val="000B4DB9"/>
    <w:rsid w:val="000B7E9F"/>
    <w:rsid w:val="000C690B"/>
    <w:rsid w:val="000C6BFB"/>
    <w:rsid w:val="000C74C9"/>
    <w:rsid w:val="000C7B81"/>
    <w:rsid w:val="000D31A8"/>
    <w:rsid w:val="000E4546"/>
    <w:rsid w:val="00102423"/>
    <w:rsid w:val="00106939"/>
    <w:rsid w:val="00114145"/>
    <w:rsid w:val="00116ACB"/>
    <w:rsid w:val="001218D1"/>
    <w:rsid w:val="0012387D"/>
    <w:rsid w:val="0013643D"/>
    <w:rsid w:val="00143024"/>
    <w:rsid w:val="00164DE7"/>
    <w:rsid w:val="00167004"/>
    <w:rsid w:val="001673C6"/>
    <w:rsid w:val="00174D1B"/>
    <w:rsid w:val="0017599C"/>
    <w:rsid w:val="00184F78"/>
    <w:rsid w:val="0018641A"/>
    <w:rsid w:val="001A0E7E"/>
    <w:rsid w:val="001B6E9C"/>
    <w:rsid w:val="001D1F37"/>
    <w:rsid w:val="001E06FF"/>
    <w:rsid w:val="001E502A"/>
    <w:rsid w:val="001E6325"/>
    <w:rsid w:val="001F05FB"/>
    <w:rsid w:val="001F0B1C"/>
    <w:rsid w:val="001F35A7"/>
    <w:rsid w:val="0020267E"/>
    <w:rsid w:val="00202B34"/>
    <w:rsid w:val="0021543C"/>
    <w:rsid w:val="0021733A"/>
    <w:rsid w:val="00220252"/>
    <w:rsid w:val="0022075B"/>
    <w:rsid w:val="0022090B"/>
    <w:rsid w:val="0022219D"/>
    <w:rsid w:val="002223F9"/>
    <w:rsid w:val="00227A50"/>
    <w:rsid w:val="002508E1"/>
    <w:rsid w:val="002677AA"/>
    <w:rsid w:val="00270E13"/>
    <w:rsid w:val="00272D52"/>
    <w:rsid w:val="00275225"/>
    <w:rsid w:val="00280294"/>
    <w:rsid w:val="00280CAF"/>
    <w:rsid w:val="00285DF2"/>
    <w:rsid w:val="0028700F"/>
    <w:rsid w:val="00295673"/>
    <w:rsid w:val="002A7320"/>
    <w:rsid w:val="002B3E6A"/>
    <w:rsid w:val="002C1564"/>
    <w:rsid w:val="002C325D"/>
    <w:rsid w:val="002C7C4E"/>
    <w:rsid w:val="002D1473"/>
    <w:rsid w:val="002D18BF"/>
    <w:rsid w:val="002E1293"/>
    <w:rsid w:val="002E3600"/>
    <w:rsid w:val="002E4981"/>
    <w:rsid w:val="002E7153"/>
    <w:rsid w:val="002F28DC"/>
    <w:rsid w:val="002F3218"/>
    <w:rsid w:val="002F605C"/>
    <w:rsid w:val="00310511"/>
    <w:rsid w:val="00312714"/>
    <w:rsid w:val="00315648"/>
    <w:rsid w:val="0031669C"/>
    <w:rsid w:val="00316BE6"/>
    <w:rsid w:val="00323320"/>
    <w:rsid w:val="0033059B"/>
    <w:rsid w:val="00332E08"/>
    <w:rsid w:val="003504F3"/>
    <w:rsid w:val="003514D1"/>
    <w:rsid w:val="00354B5A"/>
    <w:rsid w:val="003749E5"/>
    <w:rsid w:val="00376518"/>
    <w:rsid w:val="003813B1"/>
    <w:rsid w:val="00381A47"/>
    <w:rsid w:val="0038742D"/>
    <w:rsid w:val="00390989"/>
    <w:rsid w:val="0039116A"/>
    <w:rsid w:val="00391BE7"/>
    <w:rsid w:val="00396AA6"/>
    <w:rsid w:val="003A4CAF"/>
    <w:rsid w:val="003A7690"/>
    <w:rsid w:val="003A7884"/>
    <w:rsid w:val="003A7DC3"/>
    <w:rsid w:val="003B3BEF"/>
    <w:rsid w:val="003C0E93"/>
    <w:rsid w:val="003C6859"/>
    <w:rsid w:val="003C739D"/>
    <w:rsid w:val="003D4488"/>
    <w:rsid w:val="003E1302"/>
    <w:rsid w:val="003E2248"/>
    <w:rsid w:val="003E6BA6"/>
    <w:rsid w:val="003F2E3C"/>
    <w:rsid w:val="003F72EC"/>
    <w:rsid w:val="00405A54"/>
    <w:rsid w:val="00414CED"/>
    <w:rsid w:val="00420D80"/>
    <w:rsid w:val="00423F5A"/>
    <w:rsid w:val="00434631"/>
    <w:rsid w:val="004549CF"/>
    <w:rsid w:val="00463B15"/>
    <w:rsid w:val="00467F58"/>
    <w:rsid w:val="00470F19"/>
    <w:rsid w:val="0047148B"/>
    <w:rsid w:val="00473A6B"/>
    <w:rsid w:val="00476514"/>
    <w:rsid w:val="004807EB"/>
    <w:rsid w:val="00483F50"/>
    <w:rsid w:val="004851CA"/>
    <w:rsid w:val="0048751A"/>
    <w:rsid w:val="00492CA7"/>
    <w:rsid w:val="00494A2E"/>
    <w:rsid w:val="0049506F"/>
    <w:rsid w:val="00497AA2"/>
    <w:rsid w:val="004A648F"/>
    <w:rsid w:val="004B47B1"/>
    <w:rsid w:val="004C199A"/>
    <w:rsid w:val="004C453D"/>
    <w:rsid w:val="004E0AE0"/>
    <w:rsid w:val="004E2A69"/>
    <w:rsid w:val="004F190E"/>
    <w:rsid w:val="004F25A6"/>
    <w:rsid w:val="004F387B"/>
    <w:rsid w:val="004F538C"/>
    <w:rsid w:val="00500FA5"/>
    <w:rsid w:val="005023E7"/>
    <w:rsid w:val="00517C20"/>
    <w:rsid w:val="00520F91"/>
    <w:rsid w:val="00531ABD"/>
    <w:rsid w:val="00534C97"/>
    <w:rsid w:val="00535920"/>
    <w:rsid w:val="005367E7"/>
    <w:rsid w:val="005423F2"/>
    <w:rsid w:val="00542B82"/>
    <w:rsid w:val="005467C1"/>
    <w:rsid w:val="00555EFB"/>
    <w:rsid w:val="00556E41"/>
    <w:rsid w:val="005662DA"/>
    <w:rsid w:val="00566F82"/>
    <w:rsid w:val="0057781E"/>
    <w:rsid w:val="00587DCD"/>
    <w:rsid w:val="00596EEA"/>
    <w:rsid w:val="005A4323"/>
    <w:rsid w:val="005A5DC9"/>
    <w:rsid w:val="005C0887"/>
    <w:rsid w:val="005C7793"/>
    <w:rsid w:val="005D33CC"/>
    <w:rsid w:val="005E4B4E"/>
    <w:rsid w:val="005E5631"/>
    <w:rsid w:val="005E5805"/>
    <w:rsid w:val="005F0F7B"/>
    <w:rsid w:val="005F306C"/>
    <w:rsid w:val="00601613"/>
    <w:rsid w:val="00603A75"/>
    <w:rsid w:val="0060419E"/>
    <w:rsid w:val="00607BD0"/>
    <w:rsid w:val="006101A2"/>
    <w:rsid w:val="00610936"/>
    <w:rsid w:val="00613790"/>
    <w:rsid w:val="006176C9"/>
    <w:rsid w:val="006266A0"/>
    <w:rsid w:val="0063084A"/>
    <w:rsid w:val="00632E4B"/>
    <w:rsid w:val="006342A9"/>
    <w:rsid w:val="00643CEC"/>
    <w:rsid w:val="00651471"/>
    <w:rsid w:val="00651F11"/>
    <w:rsid w:val="0066441F"/>
    <w:rsid w:val="00665958"/>
    <w:rsid w:val="00666645"/>
    <w:rsid w:val="0066674F"/>
    <w:rsid w:val="006702E2"/>
    <w:rsid w:val="006808DF"/>
    <w:rsid w:val="0068166F"/>
    <w:rsid w:val="00681BD0"/>
    <w:rsid w:val="006A4602"/>
    <w:rsid w:val="006A7728"/>
    <w:rsid w:val="006B00C2"/>
    <w:rsid w:val="006B184C"/>
    <w:rsid w:val="006B192E"/>
    <w:rsid w:val="006B6FD0"/>
    <w:rsid w:val="006C5BE9"/>
    <w:rsid w:val="006E2CD8"/>
    <w:rsid w:val="006E3290"/>
    <w:rsid w:val="00703904"/>
    <w:rsid w:val="007145C2"/>
    <w:rsid w:val="00714A00"/>
    <w:rsid w:val="00716A80"/>
    <w:rsid w:val="00722244"/>
    <w:rsid w:val="00737280"/>
    <w:rsid w:val="00745BFC"/>
    <w:rsid w:val="00756FD3"/>
    <w:rsid w:val="00784156"/>
    <w:rsid w:val="00796C14"/>
    <w:rsid w:val="007A411D"/>
    <w:rsid w:val="007B4580"/>
    <w:rsid w:val="007C28A6"/>
    <w:rsid w:val="007C7777"/>
    <w:rsid w:val="007D2A45"/>
    <w:rsid w:val="007E63CB"/>
    <w:rsid w:val="007E76E2"/>
    <w:rsid w:val="0082353E"/>
    <w:rsid w:val="008249BC"/>
    <w:rsid w:val="00830053"/>
    <w:rsid w:val="008313E0"/>
    <w:rsid w:val="00843CE5"/>
    <w:rsid w:val="00844C06"/>
    <w:rsid w:val="00845631"/>
    <w:rsid w:val="00847FE4"/>
    <w:rsid w:val="00855F5F"/>
    <w:rsid w:val="00865A24"/>
    <w:rsid w:val="00880833"/>
    <w:rsid w:val="0088378D"/>
    <w:rsid w:val="00886AFF"/>
    <w:rsid w:val="00886FB6"/>
    <w:rsid w:val="00890E16"/>
    <w:rsid w:val="008C3155"/>
    <w:rsid w:val="008C3A3F"/>
    <w:rsid w:val="008C3E26"/>
    <w:rsid w:val="008D2494"/>
    <w:rsid w:val="008D2BF4"/>
    <w:rsid w:val="008D3955"/>
    <w:rsid w:val="008F6635"/>
    <w:rsid w:val="00904D24"/>
    <w:rsid w:val="00904F59"/>
    <w:rsid w:val="009306E5"/>
    <w:rsid w:val="009364A0"/>
    <w:rsid w:val="00951099"/>
    <w:rsid w:val="00953C89"/>
    <w:rsid w:val="00955AEF"/>
    <w:rsid w:val="00955BC5"/>
    <w:rsid w:val="00955D02"/>
    <w:rsid w:val="009578C8"/>
    <w:rsid w:val="00963B15"/>
    <w:rsid w:val="00972F6A"/>
    <w:rsid w:val="009853AE"/>
    <w:rsid w:val="009853F2"/>
    <w:rsid w:val="009855D6"/>
    <w:rsid w:val="009905F2"/>
    <w:rsid w:val="009949ED"/>
    <w:rsid w:val="009960FC"/>
    <w:rsid w:val="0099697D"/>
    <w:rsid w:val="009A4B2A"/>
    <w:rsid w:val="009A7DF3"/>
    <w:rsid w:val="009B2E25"/>
    <w:rsid w:val="009B3C25"/>
    <w:rsid w:val="009B67C6"/>
    <w:rsid w:val="009C06C8"/>
    <w:rsid w:val="009C6338"/>
    <w:rsid w:val="009E0D7B"/>
    <w:rsid w:val="009E1AE3"/>
    <w:rsid w:val="009E1FC9"/>
    <w:rsid w:val="009E38E8"/>
    <w:rsid w:val="009F2EE6"/>
    <w:rsid w:val="009F7D2D"/>
    <w:rsid w:val="00A24466"/>
    <w:rsid w:val="00A45AA1"/>
    <w:rsid w:val="00A56AF8"/>
    <w:rsid w:val="00A62C52"/>
    <w:rsid w:val="00A63C92"/>
    <w:rsid w:val="00A66670"/>
    <w:rsid w:val="00A7651F"/>
    <w:rsid w:val="00A8177F"/>
    <w:rsid w:val="00A843C8"/>
    <w:rsid w:val="00A87218"/>
    <w:rsid w:val="00A90916"/>
    <w:rsid w:val="00A942D7"/>
    <w:rsid w:val="00AA1570"/>
    <w:rsid w:val="00AB2033"/>
    <w:rsid w:val="00AB2F82"/>
    <w:rsid w:val="00AC004E"/>
    <w:rsid w:val="00AC5CD7"/>
    <w:rsid w:val="00AD265B"/>
    <w:rsid w:val="00AD4E9C"/>
    <w:rsid w:val="00AE22A2"/>
    <w:rsid w:val="00AF6D8A"/>
    <w:rsid w:val="00B01066"/>
    <w:rsid w:val="00B05118"/>
    <w:rsid w:val="00B11B02"/>
    <w:rsid w:val="00B167CA"/>
    <w:rsid w:val="00B204DC"/>
    <w:rsid w:val="00B34B79"/>
    <w:rsid w:val="00B429D5"/>
    <w:rsid w:val="00B44BEE"/>
    <w:rsid w:val="00B50EE3"/>
    <w:rsid w:val="00B550FC"/>
    <w:rsid w:val="00B5629E"/>
    <w:rsid w:val="00B6357B"/>
    <w:rsid w:val="00B64539"/>
    <w:rsid w:val="00B67277"/>
    <w:rsid w:val="00B7386E"/>
    <w:rsid w:val="00B77D7D"/>
    <w:rsid w:val="00B8087B"/>
    <w:rsid w:val="00B842AD"/>
    <w:rsid w:val="00B87D42"/>
    <w:rsid w:val="00B91135"/>
    <w:rsid w:val="00B92DD3"/>
    <w:rsid w:val="00B95767"/>
    <w:rsid w:val="00B97AA4"/>
    <w:rsid w:val="00BB0827"/>
    <w:rsid w:val="00BC0AD9"/>
    <w:rsid w:val="00BD4351"/>
    <w:rsid w:val="00BE2281"/>
    <w:rsid w:val="00BF373B"/>
    <w:rsid w:val="00BF4CB4"/>
    <w:rsid w:val="00C0419C"/>
    <w:rsid w:val="00C05320"/>
    <w:rsid w:val="00C067FC"/>
    <w:rsid w:val="00C07761"/>
    <w:rsid w:val="00C22CE7"/>
    <w:rsid w:val="00C26404"/>
    <w:rsid w:val="00C27FBE"/>
    <w:rsid w:val="00C34E1C"/>
    <w:rsid w:val="00C3662C"/>
    <w:rsid w:val="00C416E3"/>
    <w:rsid w:val="00C41CFC"/>
    <w:rsid w:val="00C46C12"/>
    <w:rsid w:val="00C53036"/>
    <w:rsid w:val="00C535AF"/>
    <w:rsid w:val="00C5581B"/>
    <w:rsid w:val="00C56940"/>
    <w:rsid w:val="00C60ABF"/>
    <w:rsid w:val="00C63937"/>
    <w:rsid w:val="00C64274"/>
    <w:rsid w:val="00C6699A"/>
    <w:rsid w:val="00C67909"/>
    <w:rsid w:val="00C70D75"/>
    <w:rsid w:val="00C87FDA"/>
    <w:rsid w:val="00C93065"/>
    <w:rsid w:val="00C942C9"/>
    <w:rsid w:val="00C9694A"/>
    <w:rsid w:val="00CE100E"/>
    <w:rsid w:val="00CE495D"/>
    <w:rsid w:val="00CE59E2"/>
    <w:rsid w:val="00CF2879"/>
    <w:rsid w:val="00CF5E1C"/>
    <w:rsid w:val="00D07D0C"/>
    <w:rsid w:val="00D12FCC"/>
    <w:rsid w:val="00D22101"/>
    <w:rsid w:val="00D3614B"/>
    <w:rsid w:val="00D4189D"/>
    <w:rsid w:val="00D437B6"/>
    <w:rsid w:val="00D54CDB"/>
    <w:rsid w:val="00D804A0"/>
    <w:rsid w:val="00D81FE1"/>
    <w:rsid w:val="00D85401"/>
    <w:rsid w:val="00D86520"/>
    <w:rsid w:val="00D871ED"/>
    <w:rsid w:val="00D90AD9"/>
    <w:rsid w:val="00D919B9"/>
    <w:rsid w:val="00D9377E"/>
    <w:rsid w:val="00D93F45"/>
    <w:rsid w:val="00D9475A"/>
    <w:rsid w:val="00DA50FB"/>
    <w:rsid w:val="00DA54C1"/>
    <w:rsid w:val="00DB48FE"/>
    <w:rsid w:val="00DB5B51"/>
    <w:rsid w:val="00DB5E53"/>
    <w:rsid w:val="00DC06B3"/>
    <w:rsid w:val="00DC1E87"/>
    <w:rsid w:val="00DC250A"/>
    <w:rsid w:val="00DD45B2"/>
    <w:rsid w:val="00DE566B"/>
    <w:rsid w:val="00DF6628"/>
    <w:rsid w:val="00E012EA"/>
    <w:rsid w:val="00E12633"/>
    <w:rsid w:val="00E152D8"/>
    <w:rsid w:val="00E25BAE"/>
    <w:rsid w:val="00E35A33"/>
    <w:rsid w:val="00E45862"/>
    <w:rsid w:val="00E54A78"/>
    <w:rsid w:val="00E66468"/>
    <w:rsid w:val="00E7129D"/>
    <w:rsid w:val="00E770D9"/>
    <w:rsid w:val="00E77374"/>
    <w:rsid w:val="00E8263F"/>
    <w:rsid w:val="00E84527"/>
    <w:rsid w:val="00E94C8B"/>
    <w:rsid w:val="00E950B3"/>
    <w:rsid w:val="00E97E37"/>
    <w:rsid w:val="00EA15E1"/>
    <w:rsid w:val="00EB3F36"/>
    <w:rsid w:val="00EC7C85"/>
    <w:rsid w:val="00ED6128"/>
    <w:rsid w:val="00EE50FA"/>
    <w:rsid w:val="00EE5100"/>
    <w:rsid w:val="00EE7D7D"/>
    <w:rsid w:val="00EF0B5D"/>
    <w:rsid w:val="00EF381B"/>
    <w:rsid w:val="00EF4B99"/>
    <w:rsid w:val="00EF700B"/>
    <w:rsid w:val="00F041C1"/>
    <w:rsid w:val="00F221C8"/>
    <w:rsid w:val="00F233A0"/>
    <w:rsid w:val="00F27A6A"/>
    <w:rsid w:val="00F35CA5"/>
    <w:rsid w:val="00F54307"/>
    <w:rsid w:val="00F6400E"/>
    <w:rsid w:val="00F80896"/>
    <w:rsid w:val="00F82BBC"/>
    <w:rsid w:val="00F84C24"/>
    <w:rsid w:val="00F85D2D"/>
    <w:rsid w:val="00F97762"/>
    <w:rsid w:val="00F97E61"/>
    <w:rsid w:val="00FA13B8"/>
    <w:rsid w:val="00FD652D"/>
    <w:rsid w:val="00FE5F6C"/>
    <w:rsid w:val="00FE772C"/>
    <w:rsid w:val="00FF2495"/>
    <w:rsid w:val="00FF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0454AB"/>
  <w15:docId w15:val="{13E5DB8A-20BA-4301-AA02-50BE74ED0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rsid w:val="00BF4CB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N/>
      <w:spacing w:after="0" w:line="360" w:lineRule="auto"/>
      <w:textAlignment w:val="auto"/>
      <w:outlineLvl w:val="2"/>
    </w:pPr>
    <w:rPr>
      <w:rFonts w:ascii="Times New Roman" w:eastAsia="Times New Roman" w:hAnsi="Times New Roman"/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N/>
      <w:spacing w:after="0" w:line="240" w:lineRule="auto"/>
      <w:ind w:left="284" w:hanging="284"/>
      <w:textAlignment w:val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3662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662C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3662C"/>
    <w:rPr>
      <w:vertAlign w:val="superscript"/>
    </w:rPr>
  </w:style>
  <w:style w:type="paragraph" w:styleId="Tekstpodstawowy">
    <w:name w:val="Body Text"/>
    <w:basedOn w:val="Normalny"/>
    <w:link w:val="TekstpodstawowyZnak"/>
    <w:rsid w:val="00080345"/>
    <w:pPr>
      <w:suppressAutoHyphens w:val="0"/>
      <w:autoSpaceDN/>
      <w:spacing w:after="12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80345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A15E1"/>
    <w:pPr>
      <w:ind w:left="720"/>
      <w:contextualSpacing/>
    </w:pPr>
  </w:style>
  <w:style w:type="paragraph" w:styleId="Poprawka">
    <w:name w:val="Revision"/>
    <w:hidden/>
    <w:uiPriority w:val="99"/>
    <w:semiHidden/>
    <w:rsid w:val="005023E7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66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66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663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66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6635"/>
    <w:rPr>
      <w:b/>
      <w:bCs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155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locked/>
    <w:rsid w:val="00B64539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64539"/>
    <w:pPr>
      <w:widowControl w:val="0"/>
      <w:shd w:val="clear" w:color="auto" w:fill="FFFFFF"/>
      <w:suppressAutoHyphens w:val="0"/>
      <w:autoSpaceDN/>
      <w:spacing w:after="0" w:line="317" w:lineRule="exact"/>
      <w:jc w:val="center"/>
      <w:textAlignment w:val="auto"/>
    </w:pPr>
    <w:rPr>
      <w:rFonts w:ascii="Times New Roman" w:eastAsia="Times New Roman" w:hAnsi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B64539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3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7390E-980C-4298-A482-884E51604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</TotalTime>
  <Pages>4</Pages>
  <Words>1254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5</cp:revision>
  <cp:lastPrinted>2019-10-14T12:53:00Z</cp:lastPrinted>
  <dcterms:created xsi:type="dcterms:W3CDTF">2019-10-21T06:37:00Z</dcterms:created>
  <dcterms:modified xsi:type="dcterms:W3CDTF">2019-10-21T07:53:00Z</dcterms:modified>
</cp:coreProperties>
</file>