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Pr="0016226C" w:rsidRDefault="004A7F21" w:rsidP="00241C2B">
      <w:pPr>
        <w:rPr>
          <w:i/>
          <w:sz w:val="20"/>
          <w:szCs w:val="20"/>
        </w:rPr>
      </w:pPr>
      <w:r w:rsidRPr="0016226C">
        <w:rPr>
          <w:i/>
          <w:sz w:val="20"/>
          <w:szCs w:val="20"/>
        </w:rPr>
        <w:t>ORG</w:t>
      </w:r>
      <w:r w:rsidR="00241C2B" w:rsidRPr="0016226C">
        <w:rPr>
          <w:i/>
          <w:sz w:val="20"/>
          <w:szCs w:val="20"/>
        </w:rPr>
        <w:t>.KCB.2621/</w:t>
      </w:r>
      <w:r w:rsidRPr="0016226C">
        <w:rPr>
          <w:i/>
          <w:sz w:val="20"/>
          <w:szCs w:val="20"/>
        </w:rPr>
        <w:t>5/19</w:t>
      </w:r>
    </w:p>
    <w:p w:rsidR="00241C2B" w:rsidRDefault="00241C2B" w:rsidP="0060718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</w:t>
      </w:r>
      <w:r w:rsidR="003B3003">
        <w:rPr>
          <w:i/>
          <w:sz w:val="20"/>
          <w:szCs w:val="20"/>
        </w:rPr>
        <w:t xml:space="preserve"> </w:t>
      </w:r>
      <w:r w:rsidR="00287B0F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Wzór</w:t>
      </w:r>
      <w:r w:rsidR="00607188">
        <w:rPr>
          <w:i/>
          <w:sz w:val="20"/>
          <w:szCs w:val="20"/>
        </w:rPr>
        <w:t xml:space="preserve"> wykazu </w:t>
      </w:r>
      <w:r w:rsidR="008C02EF">
        <w:rPr>
          <w:i/>
          <w:sz w:val="20"/>
          <w:szCs w:val="20"/>
        </w:rPr>
        <w:t>osób</w:t>
      </w:r>
    </w:p>
    <w:p w:rsidR="00241C2B" w:rsidRDefault="00241C2B" w:rsidP="00241C2B">
      <w:pPr>
        <w:jc w:val="right"/>
        <w:rPr>
          <w:i/>
        </w:rPr>
      </w:pPr>
    </w:p>
    <w:p w:rsidR="004A7F21" w:rsidRDefault="00607188" w:rsidP="006C4F9F">
      <w:pPr>
        <w:jc w:val="center"/>
        <w:rPr>
          <w:b/>
          <w:bCs/>
        </w:rPr>
      </w:pPr>
      <w:r w:rsidRPr="00607188">
        <w:rPr>
          <w:b/>
          <w:bCs/>
        </w:rPr>
        <w:t xml:space="preserve">WZÓR WYKAZU OSÓB </w:t>
      </w:r>
    </w:p>
    <w:p w:rsidR="00607188" w:rsidRPr="00FE3057" w:rsidRDefault="00607188" w:rsidP="00607188">
      <w:pPr>
        <w:suppressAutoHyphens w:val="0"/>
        <w:autoSpaceDE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FE3057">
        <w:rPr>
          <w:rFonts w:eastAsia="Calibri"/>
          <w:sz w:val="20"/>
          <w:szCs w:val="20"/>
        </w:rPr>
        <w:t>posiadania zdolności technicznej lub zawodowej (wiedza i</w:t>
      </w:r>
      <w:r w:rsidR="0016226C">
        <w:rPr>
          <w:rFonts w:eastAsia="Calibri"/>
          <w:sz w:val="20"/>
          <w:szCs w:val="20"/>
        </w:rPr>
        <w:t> </w:t>
      </w:r>
      <w:r w:rsidRPr="00FE3057">
        <w:rPr>
          <w:rFonts w:eastAsia="Calibri"/>
          <w:sz w:val="20"/>
          <w:szCs w:val="20"/>
        </w:rPr>
        <w:t xml:space="preserve"> doświadczenie) – zapewniającej prawidłowe wykonanie przedmiotu Umowy</w:t>
      </w:r>
    </w:p>
    <w:p w:rsidR="00607188" w:rsidRPr="00FE3057" w:rsidRDefault="00607188" w:rsidP="00607188">
      <w:p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 xml:space="preserve">Wykonawca spełni warunek, jeśli wykaże, że: </w:t>
      </w:r>
    </w:p>
    <w:p w:rsidR="00607188" w:rsidRPr="00FE3057" w:rsidRDefault="00607188" w:rsidP="00607188">
      <w:pPr>
        <w:pStyle w:val="Akapitzlist"/>
        <w:numPr>
          <w:ilvl w:val="0"/>
          <w:numId w:val="5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>dysponuje osobą, która spełnia następujące kryteria:</w:t>
      </w:r>
    </w:p>
    <w:p w:rsidR="00607188" w:rsidRPr="00FE3057" w:rsidRDefault="00607188" w:rsidP="00607188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>posiada wykształcenie wyższe magisterskie;</w:t>
      </w:r>
    </w:p>
    <w:p w:rsidR="00607188" w:rsidRPr="00FE3057" w:rsidRDefault="00607188" w:rsidP="000637B6">
      <w:pPr>
        <w:pStyle w:val="Akapitzlist"/>
        <w:numPr>
          <w:ilvl w:val="0"/>
          <w:numId w:val="6"/>
        </w:numPr>
        <w:spacing w:line="276" w:lineRule="auto"/>
        <w:jc w:val="both"/>
        <w:rPr>
          <w:sz w:val="20"/>
          <w:szCs w:val="20"/>
        </w:rPr>
      </w:pPr>
      <w:r w:rsidRPr="00FE3057">
        <w:rPr>
          <w:sz w:val="20"/>
          <w:szCs w:val="20"/>
        </w:rPr>
        <w:t>przeprowadziła w okresie ostatnich 3 lat przed upływem terminu składania ofert, a jeśli okres działalności jest krótszy to w tym okresie, co najmniej 4 szkolenia z zakresu t</w:t>
      </w:r>
      <w:r w:rsidRPr="00FE3057">
        <w:rPr>
          <w:rFonts w:eastAsia="Calibri"/>
          <w:sz w:val="20"/>
          <w:szCs w:val="20"/>
        </w:rPr>
        <w:t>rwałości  projektu w ramach rożnych PO 2014-2020, w tym RPO na lata 2014-2020.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59"/>
        <w:gridCol w:w="1416"/>
        <w:gridCol w:w="2373"/>
        <w:gridCol w:w="1879"/>
        <w:gridCol w:w="2268"/>
        <w:gridCol w:w="4687"/>
      </w:tblGrid>
      <w:tr w:rsidR="00607188" w:rsidRPr="008A490B" w:rsidTr="00607188">
        <w:tc>
          <w:tcPr>
            <w:tcW w:w="459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16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Imię i nazwisko</w:t>
            </w:r>
            <w:r>
              <w:rPr>
                <w:b/>
                <w:sz w:val="20"/>
                <w:szCs w:val="20"/>
              </w:rPr>
              <w:t xml:space="preserve"> trenera</w:t>
            </w:r>
          </w:p>
        </w:tc>
        <w:tc>
          <w:tcPr>
            <w:tcW w:w="2373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Informacja o podstawie dysponowania daną osobą (np. umowa o dzieło, umowa o pracę)</w:t>
            </w:r>
          </w:p>
        </w:tc>
        <w:tc>
          <w:tcPr>
            <w:tcW w:w="1879" w:type="dxa"/>
          </w:tcPr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2268" w:type="dxa"/>
          </w:tcPr>
          <w:p w:rsid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b/>
                <w:sz w:val="20"/>
                <w:szCs w:val="20"/>
              </w:rPr>
              <w:t>Wykształcenie</w:t>
            </w:r>
          </w:p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  <w:tc>
          <w:tcPr>
            <w:tcW w:w="4687" w:type="dxa"/>
          </w:tcPr>
          <w:p w:rsidR="00607188" w:rsidRDefault="00A76A85" w:rsidP="0060718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Doświadczenie</w:t>
            </w:r>
            <w:bookmarkStart w:id="0" w:name="_GoBack"/>
            <w:bookmarkEnd w:id="0"/>
          </w:p>
          <w:p w:rsidR="00607188" w:rsidRPr="00607188" w:rsidRDefault="00607188" w:rsidP="00607188">
            <w:pPr>
              <w:rPr>
                <w:b/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(*odpowiednie zaznaczyć)</w:t>
            </w:r>
          </w:p>
        </w:tc>
      </w:tr>
      <w:tr w:rsidR="00607188" w:rsidTr="00607188">
        <w:tc>
          <w:tcPr>
            <w:tcW w:w="459" w:type="dxa"/>
          </w:tcPr>
          <w:p w:rsidR="00607188" w:rsidRPr="00607188" w:rsidRDefault="00607188" w:rsidP="00607188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1</w:t>
            </w:r>
          </w:p>
        </w:tc>
        <w:tc>
          <w:tcPr>
            <w:tcW w:w="1416" w:type="dxa"/>
          </w:tcPr>
          <w:p w:rsidR="00607188" w:rsidRPr="00607188" w:rsidRDefault="00607188" w:rsidP="00607188">
            <w:pPr>
              <w:rPr>
                <w:sz w:val="20"/>
                <w:szCs w:val="20"/>
              </w:rPr>
            </w:pPr>
          </w:p>
        </w:tc>
        <w:tc>
          <w:tcPr>
            <w:tcW w:w="2373" w:type="dxa"/>
          </w:tcPr>
          <w:p w:rsidR="00607188" w:rsidRPr="00607188" w:rsidRDefault="00607188" w:rsidP="00607188">
            <w:pPr>
              <w:rPr>
                <w:sz w:val="20"/>
                <w:szCs w:val="20"/>
              </w:rPr>
            </w:pPr>
          </w:p>
        </w:tc>
        <w:tc>
          <w:tcPr>
            <w:tcW w:w="1879" w:type="dxa"/>
          </w:tcPr>
          <w:p w:rsidR="00607188" w:rsidRPr="00607188" w:rsidRDefault="00607188" w:rsidP="00607188">
            <w:pPr>
              <w:rPr>
                <w:sz w:val="20"/>
                <w:szCs w:val="20"/>
              </w:rPr>
            </w:pPr>
            <w:r w:rsidRPr="00607188">
              <w:rPr>
                <w:sz w:val="20"/>
                <w:szCs w:val="20"/>
              </w:rPr>
              <w:t>Prowadzenie szkolenia</w:t>
            </w:r>
          </w:p>
        </w:tc>
        <w:tc>
          <w:tcPr>
            <w:tcW w:w="2268" w:type="dxa"/>
          </w:tcPr>
          <w:p w:rsidR="00607188" w:rsidRPr="0016226C" w:rsidRDefault="0016226C" w:rsidP="00162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Osoba ta</w:t>
            </w:r>
            <w:r w:rsidR="00607188" w:rsidRPr="0016226C">
              <w:rPr>
                <w:sz w:val="20"/>
                <w:szCs w:val="20"/>
              </w:rPr>
              <w:t xml:space="preserve"> posiada wykształcenie wyższe magisterskie</w:t>
            </w:r>
          </w:p>
          <w:p w:rsidR="00607188" w:rsidRPr="0016226C" w:rsidRDefault="00607188" w:rsidP="0016226C">
            <w:pPr>
              <w:rPr>
                <w:sz w:val="20"/>
                <w:szCs w:val="20"/>
              </w:rPr>
            </w:pP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:rsidR="00607188" w:rsidRPr="0016226C" w:rsidRDefault="00607188" w:rsidP="0016226C">
            <w:pPr>
              <w:rPr>
                <w:sz w:val="20"/>
                <w:szCs w:val="20"/>
              </w:rPr>
            </w:pPr>
          </w:p>
        </w:tc>
        <w:tc>
          <w:tcPr>
            <w:tcW w:w="4687" w:type="dxa"/>
          </w:tcPr>
          <w:p w:rsidR="00607188" w:rsidRPr="0016226C" w:rsidRDefault="00607188" w:rsidP="0016226C">
            <w:pPr>
              <w:jc w:val="both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t xml:space="preserve">Osoba ta </w:t>
            </w:r>
            <w:r w:rsidR="00FE3057" w:rsidRPr="0016226C">
              <w:rPr>
                <w:sz w:val="20"/>
                <w:szCs w:val="20"/>
              </w:rPr>
              <w:t>przeprowadziła w okresie ostatnich 3 lat przed upływem terminu składania ofert, a jeśli okres działalności jest krótszy to w tym okresie, co najmniej 4 szkolenia z zakresu t</w:t>
            </w:r>
            <w:r w:rsidR="00FE3057" w:rsidRPr="0016226C">
              <w:rPr>
                <w:rFonts w:eastAsia="Calibri"/>
                <w:sz w:val="20"/>
                <w:szCs w:val="20"/>
              </w:rPr>
              <w:t>rwałości  projektu w ramach rożnych PO 2014-2020, w tym RPO na lata 2014-2020</w:t>
            </w: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TAK</w:t>
            </w: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</w:p>
          <w:p w:rsidR="00607188" w:rsidRPr="0016226C" w:rsidRDefault="00607188" w:rsidP="0016226C">
            <w:pPr>
              <w:jc w:val="center"/>
              <w:rPr>
                <w:sz w:val="20"/>
                <w:szCs w:val="20"/>
              </w:rPr>
            </w:pPr>
            <w:r w:rsidRPr="0016226C">
              <w:rPr>
                <w:sz w:val="20"/>
                <w:szCs w:val="20"/>
              </w:rPr>
              <w:sym w:font="Symbol" w:char="F0F0"/>
            </w:r>
            <w:r w:rsidRPr="0016226C">
              <w:rPr>
                <w:sz w:val="20"/>
                <w:szCs w:val="20"/>
              </w:rPr>
              <w:t xml:space="preserve"> NIE</w:t>
            </w:r>
          </w:p>
          <w:p w:rsidR="00607188" w:rsidRPr="0016226C" w:rsidRDefault="00607188" w:rsidP="0016226C">
            <w:pPr>
              <w:rPr>
                <w:sz w:val="20"/>
                <w:szCs w:val="20"/>
              </w:rPr>
            </w:pPr>
          </w:p>
        </w:tc>
      </w:tr>
    </w:tbl>
    <w:p w:rsidR="00FE3057" w:rsidRPr="00FE3057" w:rsidRDefault="00FE3057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>Przez usługę szkolenia Zamawiający rozumie łączną ilość grup szkoleniowych przeszkolonych w ramach jednej umowy, realizowanej dla jednej instytucji/podmiotu. Jeżeli szkolenie prowadzone było dla kilku jednostek/podmiotów jednocześnie (lub/ i w podziale na grupy) powyższą sytuacje należy interpretować jako jedno szkolenie.</w:t>
      </w:r>
    </w:p>
    <w:p w:rsidR="00D83F39" w:rsidRDefault="00D83F39" w:rsidP="00D83F39">
      <w:pPr>
        <w:spacing w:line="276" w:lineRule="auto"/>
        <w:jc w:val="both"/>
      </w:pPr>
      <w:r>
        <w:t xml:space="preserve">……………………………….. </w:t>
      </w:r>
    </w:p>
    <w:p w:rsidR="00D83F39" w:rsidRDefault="00D83F39" w:rsidP="00D83F39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:rsidR="00D83F39" w:rsidRDefault="00D83F39" w:rsidP="00D83F39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lub osoby przez niego upoważnionej)           </w:t>
      </w:r>
    </w:p>
    <w:sectPr w:rsidR="00D83F39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85A" w:rsidRDefault="0079085A" w:rsidP="00EE7D7D">
      <w:r>
        <w:separator/>
      </w:r>
    </w:p>
  </w:endnote>
  <w:endnote w:type="continuationSeparator" w:id="0">
    <w:p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4A7F21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C9FBADC" wp14:editId="06D062B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85A" w:rsidRDefault="0079085A" w:rsidP="00EE7D7D">
      <w:r>
        <w:separator/>
      </w:r>
    </w:p>
  </w:footnote>
  <w:footnote w:type="continuationSeparator" w:id="0">
    <w:p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F4F612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93805"/>
    <w:rsid w:val="000B5C1D"/>
    <w:rsid w:val="000C690B"/>
    <w:rsid w:val="00104B4C"/>
    <w:rsid w:val="00114145"/>
    <w:rsid w:val="001218D1"/>
    <w:rsid w:val="0016226C"/>
    <w:rsid w:val="001673C6"/>
    <w:rsid w:val="0018641A"/>
    <w:rsid w:val="00192E67"/>
    <w:rsid w:val="001F35A7"/>
    <w:rsid w:val="00241C2B"/>
    <w:rsid w:val="002508E1"/>
    <w:rsid w:val="00280CAF"/>
    <w:rsid w:val="00287B0F"/>
    <w:rsid w:val="002B3E6A"/>
    <w:rsid w:val="002C325D"/>
    <w:rsid w:val="002D18BF"/>
    <w:rsid w:val="002E3600"/>
    <w:rsid w:val="003109E5"/>
    <w:rsid w:val="00315648"/>
    <w:rsid w:val="0039116A"/>
    <w:rsid w:val="003A7690"/>
    <w:rsid w:val="003B3003"/>
    <w:rsid w:val="004072D5"/>
    <w:rsid w:val="0041510E"/>
    <w:rsid w:val="00470F19"/>
    <w:rsid w:val="004737CC"/>
    <w:rsid w:val="0048751A"/>
    <w:rsid w:val="004A7F21"/>
    <w:rsid w:val="005310A3"/>
    <w:rsid w:val="00541916"/>
    <w:rsid w:val="005C026D"/>
    <w:rsid w:val="005E4B4E"/>
    <w:rsid w:val="00601613"/>
    <w:rsid w:val="00607188"/>
    <w:rsid w:val="00607BD0"/>
    <w:rsid w:val="006101A2"/>
    <w:rsid w:val="006808DF"/>
    <w:rsid w:val="006C4F9F"/>
    <w:rsid w:val="006D3027"/>
    <w:rsid w:val="00716A80"/>
    <w:rsid w:val="00737280"/>
    <w:rsid w:val="007470E4"/>
    <w:rsid w:val="00756FD3"/>
    <w:rsid w:val="0079085A"/>
    <w:rsid w:val="007C28A6"/>
    <w:rsid w:val="007D38D2"/>
    <w:rsid w:val="00801CAC"/>
    <w:rsid w:val="008249BC"/>
    <w:rsid w:val="00836C7D"/>
    <w:rsid w:val="008C02EF"/>
    <w:rsid w:val="008E6056"/>
    <w:rsid w:val="008F13B8"/>
    <w:rsid w:val="008F2C34"/>
    <w:rsid w:val="00955D02"/>
    <w:rsid w:val="009853F2"/>
    <w:rsid w:val="009A2A17"/>
    <w:rsid w:val="009B3C25"/>
    <w:rsid w:val="009B67C6"/>
    <w:rsid w:val="009F7D2D"/>
    <w:rsid w:val="00A203FC"/>
    <w:rsid w:val="00A76A85"/>
    <w:rsid w:val="00A83526"/>
    <w:rsid w:val="00A850EE"/>
    <w:rsid w:val="00AB6641"/>
    <w:rsid w:val="00AC004E"/>
    <w:rsid w:val="00AE22A2"/>
    <w:rsid w:val="00B85BD4"/>
    <w:rsid w:val="00B90C36"/>
    <w:rsid w:val="00B95767"/>
    <w:rsid w:val="00B97AA4"/>
    <w:rsid w:val="00BE4A0C"/>
    <w:rsid w:val="00BF373B"/>
    <w:rsid w:val="00C05320"/>
    <w:rsid w:val="00C27FBE"/>
    <w:rsid w:val="00C53036"/>
    <w:rsid w:val="00C64274"/>
    <w:rsid w:val="00C93B46"/>
    <w:rsid w:val="00CE100E"/>
    <w:rsid w:val="00D2675C"/>
    <w:rsid w:val="00D83F39"/>
    <w:rsid w:val="00D8685F"/>
    <w:rsid w:val="00DB1EC2"/>
    <w:rsid w:val="00DD45B2"/>
    <w:rsid w:val="00E06602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700B"/>
    <w:rsid w:val="00F233A0"/>
    <w:rsid w:val="00F6400E"/>
    <w:rsid w:val="00F96F15"/>
    <w:rsid w:val="00FA66C9"/>
    <w:rsid w:val="00FE305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178AA28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99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2985B-2D64-4B23-B40B-3B5F6B01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28</TotalTime>
  <Pages>1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11</cp:revision>
  <cp:lastPrinted>2016-04-29T10:29:00Z</cp:lastPrinted>
  <dcterms:created xsi:type="dcterms:W3CDTF">2019-05-24T09:14:00Z</dcterms:created>
  <dcterms:modified xsi:type="dcterms:W3CDTF">2019-05-28T08:29:00Z</dcterms:modified>
</cp:coreProperties>
</file>